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宋体" w:cs="黑体"/>
          <w:kern w:val="0"/>
          <w:sz w:val="32"/>
          <w:szCs w:val="32"/>
        </w:rPr>
      </w:pPr>
      <w:r>
        <w:rPr>
          <w:rFonts w:hint="eastAsia" w:ascii="宋体" w:hAnsi="宋体" w:cs="黑体"/>
          <w:kern w:val="0"/>
          <w:sz w:val="32"/>
          <w:szCs w:val="32"/>
        </w:rPr>
        <w:t>附件：</w:t>
      </w:r>
      <w:r>
        <w:rPr>
          <w:rFonts w:ascii="宋体" w:hAnsi="宋体" w:cs="黑体"/>
          <w:kern w:val="0"/>
          <w:sz w:val="32"/>
          <w:szCs w:val="32"/>
        </w:rPr>
        <w:t>2</w:t>
      </w:r>
    </w:p>
    <w:p>
      <w:pPr>
        <w:adjustRightInd w:val="0"/>
        <w:snapToGrid w:val="0"/>
        <w:spacing w:line="520" w:lineRule="exact"/>
        <w:ind w:firstLine="420" w:firstLineChars="200"/>
        <w:rPr>
          <w:rFonts w:ascii="宋体" w:cs="仿宋_GB2312"/>
          <w:kern w:val="0"/>
          <w:szCs w:val="32"/>
        </w:rPr>
      </w:pPr>
    </w:p>
    <w:p>
      <w:pPr>
        <w:adjustRightInd w:val="0"/>
        <w:snapToGrid w:val="0"/>
        <w:spacing w:line="520" w:lineRule="exact"/>
        <w:jc w:val="center"/>
        <w:rPr>
          <w:rFonts w:ascii="宋体" w:cs="方正小标宋简体"/>
          <w:b/>
          <w:bCs/>
          <w:kern w:val="0"/>
          <w:sz w:val="44"/>
          <w:szCs w:val="44"/>
        </w:rPr>
      </w:pPr>
      <w:r>
        <w:rPr>
          <w:rFonts w:hint="eastAsia" w:ascii="宋体" w:hAnsi="宋体" w:cs="方正小标宋简体"/>
          <w:b/>
          <w:bCs/>
          <w:kern w:val="0"/>
          <w:sz w:val="44"/>
          <w:szCs w:val="44"/>
        </w:rPr>
        <w:t>申报监测材料真实性承诺书</w:t>
      </w:r>
    </w:p>
    <w:p>
      <w:pPr>
        <w:adjustRightInd w:val="0"/>
        <w:snapToGrid w:val="0"/>
        <w:spacing w:line="520" w:lineRule="exact"/>
        <w:jc w:val="center"/>
        <w:rPr>
          <w:rFonts w:ascii="宋体" w:cs="楷体_GB2312"/>
          <w:b/>
          <w:bCs/>
          <w:kern w:val="0"/>
          <w:sz w:val="44"/>
          <w:szCs w:val="44"/>
        </w:rPr>
      </w:pPr>
      <w:r>
        <w:rPr>
          <w:rFonts w:hint="eastAsia" w:ascii="宋体" w:hAnsi="宋体" w:cs="楷体_GB2312"/>
          <w:b/>
          <w:bCs/>
          <w:kern w:val="0"/>
          <w:sz w:val="44"/>
          <w:szCs w:val="44"/>
        </w:rPr>
        <w:t>（格式）</w:t>
      </w:r>
    </w:p>
    <w:p>
      <w:pPr>
        <w:adjustRightInd w:val="0"/>
        <w:snapToGrid w:val="0"/>
        <w:spacing w:line="520" w:lineRule="exact"/>
        <w:ind w:firstLine="422" w:firstLineChars="200"/>
        <w:rPr>
          <w:rFonts w:ascii="宋体" w:cs="仿宋_GB2312"/>
          <w:b/>
          <w:kern w:val="0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cs="仿宋_GB2312"/>
          <w:kern w:val="0"/>
          <w:sz w:val="32"/>
          <w:szCs w:val="32"/>
        </w:rPr>
      </w:pPr>
      <w:r>
        <w:rPr>
          <w:rFonts w:hint="eastAsia" w:ascii="宋体" w:hAnsi="宋体" w:cs="仿宋"/>
          <w:sz w:val="32"/>
          <w:szCs w:val="32"/>
        </w:rPr>
        <w:t>博罗县农业农村局</w:t>
      </w:r>
      <w:r>
        <w:rPr>
          <w:rFonts w:hint="eastAsia" w:ascii="宋体" w:hAnsi="宋体" w:cs="仿宋_GB2312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  <w:r>
        <w:rPr>
          <w:rFonts w:hint="eastAsia" w:ascii="宋体" w:hAnsi="宋体" w:cs="仿宋_GB2312"/>
          <w:kern w:val="0"/>
          <w:sz w:val="32"/>
          <w:szCs w:val="32"/>
        </w:rPr>
        <w:t>我单位郑重承诺：此次申报</w:t>
      </w:r>
      <w:r>
        <w:rPr>
          <w:rFonts w:ascii="宋体" w:hAnsi="宋体" w:cs="仿宋_GB2312"/>
          <w:kern w:val="0"/>
          <w:sz w:val="32"/>
          <w:szCs w:val="32"/>
        </w:rPr>
        <w:t>2021</w:t>
      </w:r>
      <w:r>
        <w:rPr>
          <w:rFonts w:hint="eastAsia" w:ascii="宋体" w:hAnsi="宋体" w:cs="仿宋_GB2312"/>
          <w:kern w:val="0"/>
          <w:sz w:val="32"/>
          <w:szCs w:val="32"/>
        </w:rPr>
        <w:t>年度博罗县农业龙头企业资格认定（监测）所提交的所有申报材料均真实、可靠、合法，如有虚假、伪造行为，我单位愿意承担相应法律责任，并承担由此产生的一切后果。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  <w:r>
        <w:rPr>
          <w:rFonts w:hint="eastAsia" w:ascii="宋体" w:hAnsi="宋体" w:cs="仿宋_GB2312"/>
          <w:kern w:val="0"/>
          <w:sz w:val="32"/>
          <w:szCs w:val="32"/>
        </w:rPr>
        <w:t>特此承诺！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  <w:r>
        <w:rPr>
          <w:rFonts w:ascii="宋体" w:hAnsi="宋体" w:cs="仿宋_GB2312"/>
          <w:kern w:val="0"/>
          <w:sz w:val="32"/>
          <w:szCs w:val="32"/>
        </w:rPr>
        <w:t xml:space="preserve">                      </w:t>
      </w:r>
      <w:r>
        <w:rPr>
          <w:rFonts w:hint="eastAsia" w:ascii="宋体" w:hAnsi="宋体" w:cs="仿宋_GB2312"/>
          <w:kern w:val="0"/>
          <w:sz w:val="32"/>
          <w:szCs w:val="32"/>
        </w:rPr>
        <w:t>法定代表人（签字）：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kern w:val="0"/>
          <w:sz w:val="32"/>
          <w:szCs w:val="32"/>
        </w:rPr>
      </w:pPr>
      <w:r>
        <w:rPr>
          <w:rFonts w:ascii="宋体" w:hAnsi="宋体" w:cs="仿宋_GB2312"/>
          <w:kern w:val="0"/>
          <w:sz w:val="32"/>
          <w:szCs w:val="32"/>
        </w:rPr>
        <w:t xml:space="preserve">                      </w:t>
      </w:r>
      <w:r>
        <w:rPr>
          <w:rFonts w:hint="eastAsia" w:ascii="宋体" w:hAnsi="宋体" w:cs="仿宋_GB2312"/>
          <w:kern w:val="0"/>
          <w:sz w:val="32"/>
          <w:szCs w:val="32"/>
        </w:rPr>
        <w:t>申报单位（公章）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  <w:r>
        <w:rPr>
          <w:rFonts w:ascii="宋体" w:hAnsi="宋体" w:cs="仿宋_GB2312"/>
          <w:kern w:val="0"/>
          <w:sz w:val="32"/>
          <w:szCs w:val="32"/>
        </w:rPr>
        <w:t xml:space="preserve">                      2021</w:t>
      </w:r>
      <w:r>
        <w:rPr>
          <w:rFonts w:hint="eastAsia" w:ascii="宋体" w:hAnsi="宋体" w:cs="仿宋_GB2312"/>
          <w:kern w:val="0"/>
          <w:sz w:val="32"/>
          <w:szCs w:val="32"/>
        </w:rPr>
        <w:t>年</w:t>
      </w:r>
      <w:r>
        <w:rPr>
          <w:rFonts w:ascii="宋体" w:hAnsi="宋体" w:cs="仿宋_GB2312"/>
          <w:kern w:val="0"/>
          <w:sz w:val="32"/>
          <w:szCs w:val="32"/>
        </w:rPr>
        <w:t xml:space="preserve">   </w:t>
      </w:r>
      <w:r>
        <w:rPr>
          <w:rFonts w:hint="eastAsia" w:ascii="宋体" w:hAnsi="宋体" w:cs="仿宋_GB2312"/>
          <w:kern w:val="0"/>
          <w:sz w:val="32"/>
          <w:szCs w:val="32"/>
        </w:rPr>
        <w:t>月</w:t>
      </w:r>
      <w:r>
        <w:rPr>
          <w:rFonts w:ascii="宋体" w:hAnsi="宋体" w:cs="仿宋_GB2312"/>
          <w:kern w:val="0"/>
          <w:sz w:val="32"/>
          <w:szCs w:val="32"/>
        </w:rPr>
        <w:t xml:space="preserve">   </w:t>
      </w:r>
      <w:r>
        <w:rPr>
          <w:rFonts w:hint="eastAsia" w:ascii="宋体" w:hAnsi="宋体" w:cs="仿宋_GB2312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宋体" w:cs="仿宋_GB2312"/>
          <w:snapToGrid w:val="0"/>
          <w:kern w:val="0"/>
          <w:sz w:val="32"/>
          <w:szCs w:val="32"/>
        </w:rPr>
      </w:pPr>
    </w:p>
    <w:p>
      <w:pPr>
        <w:spacing w:line="520" w:lineRule="exact"/>
        <w:rPr>
          <w:rFonts w:ascii="宋体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粗黑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AB9"/>
    <w:rsid w:val="00004AB9"/>
    <w:rsid w:val="00072B75"/>
    <w:rsid w:val="000D7EB9"/>
    <w:rsid w:val="000E0232"/>
    <w:rsid w:val="0011607F"/>
    <w:rsid w:val="00126A67"/>
    <w:rsid w:val="00183F5B"/>
    <w:rsid w:val="0018719A"/>
    <w:rsid w:val="001B51AD"/>
    <w:rsid w:val="001C5EF7"/>
    <w:rsid w:val="001D2405"/>
    <w:rsid w:val="001E6888"/>
    <w:rsid w:val="002450E2"/>
    <w:rsid w:val="00287450"/>
    <w:rsid w:val="002F0E82"/>
    <w:rsid w:val="00315CBF"/>
    <w:rsid w:val="003374B9"/>
    <w:rsid w:val="0043244B"/>
    <w:rsid w:val="004346D3"/>
    <w:rsid w:val="0048325C"/>
    <w:rsid w:val="00491DB9"/>
    <w:rsid w:val="00496ADB"/>
    <w:rsid w:val="004E2C8B"/>
    <w:rsid w:val="00547359"/>
    <w:rsid w:val="00566722"/>
    <w:rsid w:val="005756B2"/>
    <w:rsid w:val="005A1CAD"/>
    <w:rsid w:val="005E6F50"/>
    <w:rsid w:val="00612EB3"/>
    <w:rsid w:val="00623AC8"/>
    <w:rsid w:val="00642A82"/>
    <w:rsid w:val="00661D93"/>
    <w:rsid w:val="00684267"/>
    <w:rsid w:val="006C500F"/>
    <w:rsid w:val="007128D7"/>
    <w:rsid w:val="00713B38"/>
    <w:rsid w:val="00716CD3"/>
    <w:rsid w:val="0079447E"/>
    <w:rsid w:val="007B4624"/>
    <w:rsid w:val="007C2A4B"/>
    <w:rsid w:val="007F32C5"/>
    <w:rsid w:val="008A3467"/>
    <w:rsid w:val="008A7860"/>
    <w:rsid w:val="008B5FF4"/>
    <w:rsid w:val="008C1862"/>
    <w:rsid w:val="008C4EE0"/>
    <w:rsid w:val="008F2515"/>
    <w:rsid w:val="0090464B"/>
    <w:rsid w:val="00931803"/>
    <w:rsid w:val="00954119"/>
    <w:rsid w:val="009810DA"/>
    <w:rsid w:val="009C2DDF"/>
    <w:rsid w:val="00A07D24"/>
    <w:rsid w:val="00A14A44"/>
    <w:rsid w:val="00A45365"/>
    <w:rsid w:val="00A512F9"/>
    <w:rsid w:val="00AB64DB"/>
    <w:rsid w:val="00AB7C22"/>
    <w:rsid w:val="00B21986"/>
    <w:rsid w:val="00B244EF"/>
    <w:rsid w:val="00B5279A"/>
    <w:rsid w:val="00B55E15"/>
    <w:rsid w:val="00C24E1C"/>
    <w:rsid w:val="00C61673"/>
    <w:rsid w:val="00C621C6"/>
    <w:rsid w:val="00CA3052"/>
    <w:rsid w:val="00CC095E"/>
    <w:rsid w:val="00CC6603"/>
    <w:rsid w:val="00D21DF5"/>
    <w:rsid w:val="00D23525"/>
    <w:rsid w:val="00D37CA3"/>
    <w:rsid w:val="00D63C48"/>
    <w:rsid w:val="00D70AB4"/>
    <w:rsid w:val="00D93EEA"/>
    <w:rsid w:val="00D97C5D"/>
    <w:rsid w:val="00DA0F9F"/>
    <w:rsid w:val="00DA565F"/>
    <w:rsid w:val="00DF7A34"/>
    <w:rsid w:val="00E00010"/>
    <w:rsid w:val="00E05567"/>
    <w:rsid w:val="00E176B3"/>
    <w:rsid w:val="00E529B1"/>
    <w:rsid w:val="00E66AA5"/>
    <w:rsid w:val="00E86295"/>
    <w:rsid w:val="00EF17FA"/>
    <w:rsid w:val="00F04FD3"/>
    <w:rsid w:val="00F421E7"/>
    <w:rsid w:val="00F508AE"/>
    <w:rsid w:val="086E4CA5"/>
    <w:rsid w:val="0AFE5D70"/>
    <w:rsid w:val="6DF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qFormat/>
    <w:uiPriority w:val="99"/>
    <w:pPr>
      <w:ind w:left="100" w:leftChars="2500"/>
    </w:p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paragraph" w:customStyle="1" w:styleId="10">
    <w:name w:val="普通(网站) New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正文 New"/>
    <w:uiPriority w:val="99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customStyle="1" w:styleId="12">
    <w:name w:val="普通(网站) New New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Header Char"/>
    <w:basedOn w:val="8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4">
    <w:name w:val="Footer Char"/>
    <w:basedOn w:val="8"/>
    <w:link w:val="3"/>
    <w:locked/>
    <w:uiPriority w:val="99"/>
    <w:rPr>
      <w:rFonts w:cs="Times New Roman"/>
      <w:sz w:val="18"/>
      <w:szCs w:val="18"/>
    </w:rPr>
  </w:style>
  <w:style w:type="character" w:customStyle="1" w:styleId="15">
    <w:name w:val="Date Char"/>
    <w:basedOn w:val="8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12</Pages>
  <Words>817</Words>
  <Characters>4662</Characters>
  <Lines>0</Lines>
  <Paragraphs>0</Paragraphs>
  <TotalTime>327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2021-03-29T03:26:00Z</dcterms:created>
  <dc:creator>微软用户</dc:creator>
  <cp:lastModifiedBy>志和</cp:lastModifiedBy>
  <cp:lastPrinted>2021-04-30T08:20:00Z</cp:lastPrinted>
  <dcterms:modified xsi:type="dcterms:W3CDTF">2021-04-30T09:04:13Z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53A1E04893E84323A4B7A4A6709EFD31</vt:lpwstr>
  </property>
</Properties>
</file>