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200" w:line="590" w:lineRule="exact"/>
        <w:jc w:val="center"/>
        <w:rPr>
          <w:rFonts w:ascii="方正小标宋简体" w:hAnsi="仿宋_GB2312" w:eastAsia="方正小标宋简体" w:cs="仿宋_GB2312"/>
          <w:snapToGrid w:val="0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napToGrid w:val="0"/>
          <w:kern w:val="0"/>
          <w:sz w:val="44"/>
          <w:szCs w:val="44"/>
        </w:rPr>
        <w:t>惠州市博罗县离岗基层老兽医补助人员身份公示名册表</w:t>
      </w:r>
    </w:p>
    <w:tbl>
      <w:tblPr>
        <w:tblStyle w:val="4"/>
        <w:tblW w:w="149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2"/>
        <w:gridCol w:w="1148"/>
        <w:gridCol w:w="1245"/>
        <w:gridCol w:w="1992"/>
        <w:gridCol w:w="1395"/>
        <w:gridCol w:w="2177"/>
        <w:gridCol w:w="1587"/>
        <w:gridCol w:w="1722"/>
        <w:gridCol w:w="1245"/>
        <w:gridCol w:w="1047"/>
        <w:gridCol w:w="79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现居住地住址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工作起止时间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有无企事业基本养老保险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梁礼水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78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322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78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园洲镇沙头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2005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.1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黄光胡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62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62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柏塘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镇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龙头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187**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89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1-19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94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杨瑞祥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64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.0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64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******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龙华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镇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柳村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2002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.01-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  <w:lang w:val="en-US" w:eastAsia="zh-CN"/>
              </w:rPr>
              <w:t>2005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陈桂光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1*******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龙华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镇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龙华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34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聂惠平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67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67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罗阳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街道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巷口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137*******7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98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聂叔金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0.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0*******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罗阳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街道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虾浪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135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**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.1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练永福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196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.1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442526196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罗阳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街道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长贵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val="en-US" w:eastAsia="zh-CN"/>
              </w:rPr>
              <w:t>张雪坚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3.0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322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3*******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罗阳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街道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承粮陂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.1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徐容发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62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44252619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62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罗阳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街道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新结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_GB2312" w:hAnsi="仿宋" w:cs="仿宋"/>
                <w:kern w:val="0"/>
                <w:sz w:val="24"/>
                <w:szCs w:val="24"/>
              </w:rPr>
              <w:t>*******</w:t>
            </w: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90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.0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-</w:t>
            </w:r>
            <w:r>
              <w:rPr>
                <w:rFonts w:hint="eastAsia" w:ascii="仿宋_GB2312" w:hAnsi="仿宋" w:cs="仿宋"/>
                <w:kern w:val="0"/>
                <w:sz w:val="21"/>
                <w:szCs w:val="21"/>
                <w:lang w:val="en-US" w:eastAsia="zh-CN"/>
              </w:rPr>
              <w:t>2007</w:t>
            </w:r>
            <w:r>
              <w:rPr>
                <w:rFonts w:ascii="仿宋_GB2312" w:hAnsi="仿宋" w:cs="仿宋"/>
                <w:kern w:val="0"/>
                <w:sz w:val="21"/>
                <w:szCs w:val="21"/>
              </w:rPr>
              <w:t>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Fonts w:ascii="仿宋_GB2312" w:cs="仿宋_GB2312"/>
          <w:snapToGrid w:val="0"/>
          <w:kern w:val="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6591B"/>
    <w:multiLevelType w:val="singleLevel"/>
    <w:tmpl w:val="60D6591B"/>
    <w:lvl w:ilvl="0" w:tentative="0">
      <w:start w:val="1"/>
      <w:numFmt w:val="decimal"/>
      <w:suff w:val="nothing"/>
      <w:lvlText w:val="%1"/>
      <w:lvlJc w:val="left"/>
      <w:pPr>
        <w:tabs>
          <w:tab w:val="left" w:pos="397"/>
        </w:tabs>
        <w:ind w:left="454" w:hanging="454"/>
      </w:pPr>
      <w:rPr>
        <w:rFonts w:hint="default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A337B"/>
    <w:rsid w:val="00000B0F"/>
    <w:rsid w:val="00030DC1"/>
    <w:rsid w:val="00034E79"/>
    <w:rsid w:val="00065DB2"/>
    <w:rsid w:val="0007052C"/>
    <w:rsid w:val="000729F9"/>
    <w:rsid w:val="000D69B2"/>
    <w:rsid w:val="000E0360"/>
    <w:rsid w:val="000F10F7"/>
    <w:rsid w:val="00140F7F"/>
    <w:rsid w:val="001579E0"/>
    <w:rsid w:val="001605F0"/>
    <w:rsid w:val="001706FE"/>
    <w:rsid w:val="00184F4C"/>
    <w:rsid w:val="001A4F84"/>
    <w:rsid w:val="001A59F4"/>
    <w:rsid w:val="001B1803"/>
    <w:rsid w:val="001B23C3"/>
    <w:rsid w:val="001D4DDB"/>
    <w:rsid w:val="001F653C"/>
    <w:rsid w:val="00227529"/>
    <w:rsid w:val="00260B06"/>
    <w:rsid w:val="00265B05"/>
    <w:rsid w:val="002732F3"/>
    <w:rsid w:val="00287665"/>
    <w:rsid w:val="002D3D0C"/>
    <w:rsid w:val="002E0BFD"/>
    <w:rsid w:val="002F77A2"/>
    <w:rsid w:val="00306D6F"/>
    <w:rsid w:val="00314A3B"/>
    <w:rsid w:val="003211C6"/>
    <w:rsid w:val="00336E2F"/>
    <w:rsid w:val="00347B10"/>
    <w:rsid w:val="00352482"/>
    <w:rsid w:val="00373C91"/>
    <w:rsid w:val="00393B38"/>
    <w:rsid w:val="00393F44"/>
    <w:rsid w:val="003F20D4"/>
    <w:rsid w:val="00406D86"/>
    <w:rsid w:val="004367B1"/>
    <w:rsid w:val="004C0C39"/>
    <w:rsid w:val="004C7BFE"/>
    <w:rsid w:val="004F2B13"/>
    <w:rsid w:val="004F2B1D"/>
    <w:rsid w:val="00507065"/>
    <w:rsid w:val="00523559"/>
    <w:rsid w:val="00524DFB"/>
    <w:rsid w:val="00524F04"/>
    <w:rsid w:val="00541E2B"/>
    <w:rsid w:val="00546554"/>
    <w:rsid w:val="00561644"/>
    <w:rsid w:val="00573C1A"/>
    <w:rsid w:val="005A7199"/>
    <w:rsid w:val="005A7FD3"/>
    <w:rsid w:val="005B61E9"/>
    <w:rsid w:val="00663E79"/>
    <w:rsid w:val="0069615C"/>
    <w:rsid w:val="006A7912"/>
    <w:rsid w:val="006C22FC"/>
    <w:rsid w:val="006C4800"/>
    <w:rsid w:val="006C6F86"/>
    <w:rsid w:val="006E7470"/>
    <w:rsid w:val="0074246B"/>
    <w:rsid w:val="00751D99"/>
    <w:rsid w:val="007642A3"/>
    <w:rsid w:val="007838A6"/>
    <w:rsid w:val="00783EF0"/>
    <w:rsid w:val="00784377"/>
    <w:rsid w:val="007C24B3"/>
    <w:rsid w:val="007F412A"/>
    <w:rsid w:val="00824117"/>
    <w:rsid w:val="008371F3"/>
    <w:rsid w:val="00842595"/>
    <w:rsid w:val="008507F2"/>
    <w:rsid w:val="0088206B"/>
    <w:rsid w:val="00882F77"/>
    <w:rsid w:val="008860B1"/>
    <w:rsid w:val="008B4C98"/>
    <w:rsid w:val="0093208A"/>
    <w:rsid w:val="00941984"/>
    <w:rsid w:val="009510D5"/>
    <w:rsid w:val="00967BDF"/>
    <w:rsid w:val="0097213A"/>
    <w:rsid w:val="009B0747"/>
    <w:rsid w:val="009C0407"/>
    <w:rsid w:val="009F6141"/>
    <w:rsid w:val="009F78A2"/>
    <w:rsid w:val="009F7957"/>
    <w:rsid w:val="00A442BB"/>
    <w:rsid w:val="00AB4882"/>
    <w:rsid w:val="00B16B2E"/>
    <w:rsid w:val="00B2120A"/>
    <w:rsid w:val="00B2760A"/>
    <w:rsid w:val="00B52655"/>
    <w:rsid w:val="00B605F7"/>
    <w:rsid w:val="00BA71E5"/>
    <w:rsid w:val="00BF26E7"/>
    <w:rsid w:val="00C01592"/>
    <w:rsid w:val="00C25BC1"/>
    <w:rsid w:val="00C670B5"/>
    <w:rsid w:val="00C75A6A"/>
    <w:rsid w:val="00CA22CE"/>
    <w:rsid w:val="00CC45EC"/>
    <w:rsid w:val="00CD2F40"/>
    <w:rsid w:val="00CF2036"/>
    <w:rsid w:val="00CF3975"/>
    <w:rsid w:val="00D470C0"/>
    <w:rsid w:val="00D66CDD"/>
    <w:rsid w:val="00D72F39"/>
    <w:rsid w:val="00D8335B"/>
    <w:rsid w:val="00D92063"/>
    <w:rsid w:val="00DB0552"/>
    <w:rsid w:val="00DD0B22"/>
    <w:rsid w:val="00E07B12"/>
    <w:rsid w:val="00E4749A"/>
    <w:rsid w:val="00E64762"/>
    <w:rsid w:val="00E6720A"/>
    <w:rsid w:val="00EA7C49"/>
    <w:rsid w:val="00EB246E"/>
    <w:rsid w:val="00EC6846"/>
    <w:rsid w:val="00ED3C97"/>
    <w:rsid w:val="00EE5384"/>
    <w:rsid w:val="00F031E1"/>
    <w:rsid w:val="00F07AD2"/>
    <w:rsid w:val="00F26DD0"/>
    <w:rsid w:val="00F371AD"/>
    <w:rsid w:val="00F465F7"/>
    <w:rsid w:val="00F83725"/>
    <w:rsid w:val="00F93DFF"/>
    <w:rsid w:val="00FC01C7"/>
    <w:rsid w:val="00FD01B6"/>
    <w:rsid w:val="00FD5C7B"/>
    <w:rsid w:val="00FE0A83"/>
    <w:rsid w:val="1102471B"/>
    <w:rsid w:val="11DF7CF8"/>
    <w:rsid w:val="120F54FA"/>
    <w:rsid w:val="296C644C"/>
    <w:rsid w:val="2A0A337B"/>
    <w:rsid w:val="2FED6D50"/>
    <w:rsid w:val="337F5D40"/>
    <w:rsid w:val="3BEF01C0"/>
    <w:rsid w:val="3ECC006F"/>
    <w:rsid w:val="401F0976"/>
    <w:rsid w:val="4DDB24BB"/>
    <w:rsid w:val="4E051787"/>
    <w:rsid w:val="4F0379B9"/>
    <w:rsid w:val="5AA52E38"/>
    <w:rsid w:val="5BB92B13"/>
    <w:rsid w:val="63A11FFC"/>
    <w:rsid w:val="6E660449"/>
    <w:rsid w:val="707545C7"/>
    <w:rsid w:val="70ED5052"/>
    <w:rsid w:val="7F3B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eastAsia="仿宋_GB2312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419</Words>
  <Characters>2392</Characters>
  <Lines>0</Lines>
  <Paragraphs>0</Paragraphs>
  <TotalTime>6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2019-11-19T02:27:00Z</dcterms:created>
  <dc:creator>伊豆恋</dc:creator>
  <cp:lastModifiedBy>Administrator</cp:lastModifiedBy>
  <dcterms:modified xsi:type="dcterms:W3CDTF">2025-03-11T07:00:35Z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