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18" w:type="dxa"/>
        <w:jc w:val="center"/>
        <w:tblLook w:val="00A0"/>
      </w:tblPr>
      <w:tblGrid>
        <w:gridCol w:w="2494"/>
        <w:gridCol w:w="3246"/>
        <w:gridCol w:w="2273"/>
        <w:gridCol w:w="2205"/>
      </w:tblGrid>
      <w:tr w:rsidR="00970287">
        <w:trPr>
          <w:trHeight w:val="1040"/>
          <w:jc w:val="center"/>
        </w:trPr>
        <w:tc>
          <w:tcPr>
            <w:tcW w:w="1021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0287" w:rsidRPr="00767EAC" w:rsidRDefault="00970287">
            <w:pPr>
              <w:pStyle w:val="NormalWeb"/>
              <w:shd w:val="clear" w:color="auto" w:fill="FFFFFF"/>
              <w:spacing w:before="210" w:beforeAutospacing="0" w:after="0" w:afterAutospacing="0" w:line="520" w:lineRule="exact"/>
              <w:textAlignment w:val="auto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767EAC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附件</w:t>
            </w:r>
            <w:r w:rsidRPr="00767EAC">
              <w:rPr>
                <w:rFonts w:ascii="宋体" w:hAnsi="宋体" w:cs="宋体"/>
                <w:b/>
                <w:bCs/>
                <w:sz w:val="28"/>
                <w:szCs w:val="28"/>
              </w:rPr>
              <w:t>2</w:t>
            </w:r>
          </w:p>
          <w:p w:rsidR="00970287" w:rsidRDefault="00970287">
            <w:pPr>
              <w:spacing w:line="520" w:lineRule="exact"/>
              <w:jc w:val="center"/>
              <w:textAlignment w:val="center"/>
              <w:rPr>
                <w:rFonts w:ascii="宋体" w:cs="仿宋"/>
                <w:b/>
                <w:bCs/>
                <w:sz w:val="28"/>
                <w:szCs w:val="28"/>
              </w:rPr>
            </w:pPr>
            <w:bookmarkStart w:id="0" w:name="OLE_LINK16"/>
            <w:r w:rsidRPr="00767EAC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2025</w:t>
            </w:r>
            <w:bookmarkStart w:id="1" w:name="_GoBack"/>
            <w:bookmarkEnd w:id="1"/>
            <w:r w:rsidRPr="00767EAC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年</w:t>
            </w:r>
            <w:bookmarkEnd w:id="0"/>
            <w:r w:rsidRPr="00767EAC">
              <w:rPr>
                <w:rFonts w:ascii="宋体" w:hAnsi="宋体" w:cs="仿宋" w:hint="eastAsia"/>
                <w:b/>
                <w:kern w:val="0"/>
                <w:sz w:val="28"/>
                <w:szCs w:val="28"/>
              </w:rPr>
              <w:t>“罗浮山”区域公共品牌申报表</w:t>
            </w:r>
          </w:p>
        </w:tc>
      </w:tr>
      <w:tr w:rsidR="00970287">
        <w:trPr>
          <w:trHeight w:val="552"/>
          <w:jc w:val="center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申报单位</w:t>
            </w:r>
            <w:r w:rsidRPr="003E16CC">
              <w:rPr>
                <w:rFonts w:ascii="宋体" w:hAnsi="宋体" w:cs="仿宋" w:hint="eastAsia"/>
                <w:bCs/>
                <w:kern w:val="0"/>
                <w:sz w:val="24"/>
              </w:rPr>
              <w:t>名称</w:t>
            </w:r>
          </w:p>
        </w:tc>
        <w:tc>
          <w:tcPr>
            <w:tcW w:w="7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</w:tr>
      <w:tr w:rsidR="00970287">
        <w:trPr>
          <w:trHeight w:val="552"/>
          <w:jc w:val="center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bCs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bCs/>
                <w:kern w:val="0"/>
                <w:sz w:val="24"/>
              </w:rPr>
              <w:t>地</w:t>
            </w:r>
            <w:r w:rsidRPr="003E16CC">
              <w:rPr>
                <w:rFonts w:ascii="宋体" w:hAnsi="宋体" w:cs="仿宋"/>
                <w:bCs/>
                <w:kern w:val="0"/>
                <w:sz w:val="24"/>
              </w:rPr>
              <w:t xml:space="preserve">    </w:t>
            </w:r>
            <w:r w:rsidRPr="003E16CC">
              <w:rPr>
                <w:rFonts w:ascii="宋体" w:hAnsi="宋体" w:cs="仿宋" w:hint="eastAsia"/>
                <w:bCs/>
                <w:kern w:val="0"/>
                <w:sz w:val="24"/>
              </w:rPr>
              <w:t>址</w:t>
            </w:r>
          </w:p>
        </w:tc>
        <w:tc>
          <w:tcPr>
            <w:tcW w:w="7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</w:tr>
      <w:tr w:rsidR="00970287">
        <w:trPr>
          <w:trHeight w:val="552"/>
          <w:jc w:val="center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bCs/>
                <w:kern w:val="0"/>
                <w:sz w:val="24"/>
              </w:rPr>
              <w:t>法人代表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  <w:r w:rsidRPr="003E16CC">
              <w:rPr>
                <w:rFonts w:ascii="宋体" w:hAnsi="宋体" w:cs="仿宋" w:hint="eastAsia"/>
                <w:sz w:val="24"/>
              </w:rPr>
              <w:t>联系电话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</w:tr>
      <w:tr w:rsidR="00970287">
        <w:trPr>
          <w:trHeight w:val="552"/>
          <w:jc w:val="center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联系人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  <w:r w:rsidRPr="003E16CC">
              <w:rPr>
                <w:rFonts w:ascii="宋体" w:hAnsi="宋体" w:cs="仿宋" w:hint="eastAsia"/>
                <w:sz w:val="24"/>
              </w:rPr>
              <w:t>联系电话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sz w:val="24"/>
              </w:rPr>
            </w:pPr>
          </w:p>
        </w:tc>
      </w:tr>
      <w:tr w:rsidR="00970287">
        <w:trPr>
          <w:trHeight w:val="513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主营范围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bCs/>
                <w:sz w:val="24"/>
              </w:rPr>
            </w:pPr>
            <w:r w:rsidRPr="003E16CC">
              <w:rPr>
                <w:rFonts w:ascii="宋体" w:hAnsi="宋体" w:cs="仿宋" w:hint="eastAsia"/>
                <w:bCs/>
                <w:sz w:val="24"/>
              </w:rPr>
              <w:t>□种植</w:t>
            </w:r>
            <w:r w:rsidRPr="003E16CC">
              <w:rPr>
                <w:rFonts w:ascii="宋体" w:hAnsi="宋体" w:cs="仿宋"/>
                <w:bCs/>
                <w:sz w:val="24"/>
              </w:rPr>
              <w:t xml:space="preserve">          </w:t>
            </w:r>
            <w:r w:rsidRPr="003E16CC">
              <w:rPr>
                <w:rFonts w:ascii="宋体" w:hAnsi="宋体" w:cs="仿宋" w:hint="eastAsia"/>
                <w:bCs/>
                <w:sz w:val="24"/>
              </w:rPr>
              <w:t>□养殖</w:t>
            </w:r>
            <w:r w:rsidRPr="003E16CC">
              <w:rPr>
                <w:rFonts w:ascii="宋体" w:hAnsi="宋体" w:cs="仿宋"/>
                <w:bCs/>
                <w:sz w:val="24"/>
              </w:rPr>
              <w:t xml:space="preserve">         </w:t>
            </w:r>
            <w:r w:rsidRPr="003E16CC">
              <w:rPr>
                <w:rFonts w:ascii="宋体" w:hAnsi="宋体" w:cs="仿宋" w:hint="eastAsia"/>
                <w:bCs/>
                <w:sz w:val="24"/>
              </w:rPr>
              <w:t>□其它</w:t>
            </w:r>
          </w:p>
        </w:tc>
      </w:tr>
      <w:tr w:rsidR="00970287">
        <w:trPr>
          <w:trHeight w:val="530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本次申报</w:t>
            </w:r>
            <w:r w:rsidRPr="003E16CC">
              <w:rPr>
                <w:rFonts w:ascii="宋体" w:hAnsi="宋体" w:cs="方正小标宋_GBK" w:hint="eastAsia"/>
                <w:bCs/>
                <w:sz w:val="24"/>
              </w:rPr>
              <w:t>（含续期）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“罗浮山”区域公共品牌产品名称：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center"/>
              <w:rPr>
                <w:rFonts w:ascii="宋体" w:cs="仿宋"/>
                <w:b/>
                <w:bCs/>
                <w:sz w:val="24"/>
              </w:rPr>
            </w:pPr>
          </w:p>
        </w:tc>
      </w:tr>
      <w:tr w:rsidR="00970287">
        <w:trPr>
          <w:trHeight w:val="8906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spacing w:line="400" w:lineRule="exact"/>
              <w:jc w:val="center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申报单位简介（产品简介）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0287" w:rsidRPr="003E16CC" w:rsidRDefault="00970287" w:rsidP="00970287">
            <w:pPr>
              <w:adjustRightInd w:val="0"/>
              <w:snapToGrid w:val="0"/>
              <w:ind w:leftChars="361" w:left="31680" w:hangingChars="1800" w:firstLine="31680"/>
              <w:jc w:val="left"/>
              <w:textAlignment w:val="bottom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</w:tc>
      </w:tr>
      <w:tr w:rsidR="00970287">
        <w:trPr>
          <w:trHeight w:val="4544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spacing w:line="400" w:lineRule="exact"/>
              <w:jc w:val="center"/>
              <w:textAlignment w:val="center"/>
              <w:rPr>
                <w:rFonts w:ascii="宋体" w:cs="仿宋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申报单位承诺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jc w:val="left"/>
              <w:textAlignment w:val="center"/>
              <w:rPr>
                <w:rFonts w:ascii="宋体" w:hAnsi="宋体" w:cs="仿宋"/>
                <w:kern w:val="0"/>
                <w:sz w:val="24"/>
              </w:rPr>
            </w:pPr>
            <w:r w:rsidRPr="003E16CC">
              <w:rPr>
                <w:rFonts w:ascii="宋体" w:hAnsi="宋体" w:cs="仿宋"/>
                <w:kern w:val="0"/>
                <w:sz w:val="24"/>
              </w:rPr>
              <w:t xml:space="preserve">    </w:t>
            </w:r>
          </w:p>
          <w:p w:rsidR="00970287" w:rsidRPr="003E16CC" w:rsidRDefault="00970287">
            <w:pPr>
              <w:pStyle w:val="Heading2"/>
              <w:rPr>
                <w:rFonts w:ascii="宋体" w:cs="仿宋"/>
                <w:sz w:val="24"/>
              </w:rPr>
            </w:pPr>
          </w:p>
          <w:p w:rsidR="00970287" w:rsidRPr="003E16CC" w:rsidRDefault="00970287">
            <w:pPr>
              <w:rPr>
                <w:rFonts w:ascii="宋体"/>
              </w:rPr>
            </w:pPr>
          </w:p>
          <w:p w:rsidR="00970287" w:rsidRPr="003E16CC" w:rsidRDefault="00970287" w:rsidP="00970287">
            <w:pPr>
              <w:pStyle w:val="BodyTextIndent2"/>
              <w:widowControl w:val="0"/>
              <w:adjustRightInd w:val="0"/>
              <w:snapToGrid w:val="0"/>
              <w:spacing w:line="240" w:lineRule="auto"/>
              <w:ind w:leftChars="0" w:left="0" w:firstLineChars="200" w:firstLine="31680"/>
              <w:textAlignment w:val="auto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本单位对所申报“罗浮山”区域公共品牌材料及内容的真实性和准确性负责，特此申报。</w:t>
            </w:r>
          </w:p>
          <w:p w:rsidR="00970287" w:rsidRPr="003E16CC" w:rsidRDefault="00970287" w:rsidP="00970287">
            <w:pPr>
              <w:pStyle w:val="BodyTextIndent2"/>
              <w:widowControl w:val="0"/>
              <w:adjustRightInd w:val="0"/>
              <w:snapToGrid w:val="0"/>
              <w:spacing w:line="240" w:lineRule="auto"/>
              <w:ind w:leftChars="0" w:left="0" w:firstLineChars="200" w:firstLine="31680"/>
              <w:textAlignment w:val="auto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 w:rsidP="00970287">
            <w:pPr>
              <w:pStyle w:val="BodyTextIndent2"/>
              <w:widowControl w:val="0"/>
              <w:adjustRightInd w:val="0"/>
              <w:snapToGrid w:val="0"/>
              <w:spacing w:line="240" w:lineRule="auto"/>
              <w:ind w:leftChars="0" w:left="0" w:firstLineChars="200" w:firstLine="31680"/>
              <w:textAlignment w:val="auto"/>
              <w:rPr>
                <w:rFonts w:ascii="宋体"/>
                <w:kern w:val="0"/>
              </w:rPr>
            </w:pPr>
          </w:p>
          <w:p w:rsidR="00970287" w:rsidRPr="003E16CC" w:rsidRDefault="00970287" w:rsidP="00970287">
            <w:pPr>
              <w:tabs>
                <w:tab w:val="left" w:pos="5014"/>
              </w:tabs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hAns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负责人（签字）：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  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单位盖章：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 </w:t>
            </w:r>
          </w:p>
          <w:p w:rsidR="00970287" w:rsidRPr="003E16CC" w:rsidRDefault="00970287" w:rsidP="00970287">
            <w:pPr>
              <w:adjustRightInd w:val="0"/>
              <w:snapToGrid w:val="0"/>
              <w:ind w:leftChars="361" w:left="31680" w:hangingChars="1800" w:firstLine="31680"/>
              <w:jc w:val="left"/>
              <w:textAlignment w:val="bottom"/>
              <w:rPr>
                <w:rFonts w:ascii="宋体" w:cs="仿宋"/>
                <w:sz w:val="24"/>
              </w:rPr>
            </w:pP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              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年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月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日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</w:t>
            </w:r>
          </w:p>
        </w:tc>
      </w:tr>
      <w:tr w:rsidR="00970287">
        <w:trPr>
          <w:trHeight w:val="4427"/>
          <w:jc w:val="center"/>
        </w:trPr>
        <w:tc>
          <w:tcPr>
            <w:tcW w:w="249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970287" w:rsidRPr="003E16CC" w:rsidRDefault="00970287">
            <w:pPr>
              <w:spacing w:line="400" w:lineRule="exact"/>
              <w:jc w:val="center"/>
              <w:textAlignment w:val="center"/>
              <w:rPr>
                <w:rFonts w:ascii="宋体" w:cs="仿宋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镇（街道）农业主管单位或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县供销合作联社</w:t>
            </w:r>
            <w:r>
              <w:rPr>
                <w:rFonts w:ascii="宋体" w:hAnsi="宋体" w:cs="仿宋" w:hint="eastAsia"/>
                <w:kern w:val="0"/>
                <w:sz w:val="24"/>
              </w:rPr>
              <w:t>初审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意见</w:t>
            </w:r>
          </w:p>
        </w:tc>
        <w:tc>
          <w:tcPr>
            <w:tcW w:w="7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287" w:rsidRPr="003E16CC" w:rsidRDefault="00970287" w:rsidP="00970287">
            <w:pPr>
              <w:tabs>
                <w:tab w:val="left" w:pos="4980"/>
              </w:tabs>
              <w:spacing w:line="560" w:lineRule="exact"/>
              <w:ind w:firstLineChars="300" w:firstLine="31680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 w:rsidP="00970287">
            <w:pPr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 w:rsidP="00970287">
            <w:pPr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 w:rsidP="00970287">
            <w:pPr>
              <w:adjustRightInd w:val="0"/>
              <w:snapToGrid w:val="0"/>
              <w:ind w:firstLineChars="11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</w:p>
          <w:p w:rsidR="00970287" w:rsidRDefault="00970287">
            <w:pPr>
              <w:pStyle w:val="Heading2"/>
              <w:rPr>
                <w:rFonts w:ascii="宋体"/>
              </w:rPr>
            </w:pPr>
          </w:p>
          <w:p w:rsidR="00970287" w:rsidRDefault="00970287" w:rsidP="005A543D"/>
          <w:p w:rsidR="00970287" w:rsidRDefault="00970287" w:rsidP="005A543D">
            <w:pPr>
              <w:pStyle w:val="Heading2"/>
            </w:pPr>
          </w:p>
          <w:p w:rsidR="00970287" w:rsidRPr="005A543D" w:rsidRDefault="00970287" w:rsidP="005A543D"/>
          <w:p w:rsidR="00970287" w:rsidRPr="003E16CC" w:rsidRDefault="00970287" w:rsidP="00970287">
            <w:pPr>
              <w:tabs>
                <w:tab w:val="left" w:pos="5224"/>
              </w:tabs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负责人（签字）：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 </w:t>
            </w:r>
            <w:r w:rsidRPr="003E16CC">
              <w:rPr>
                <w:rFonts w:ascii="宋体" w:hAnsi="宋体"/>
                <w:kern w:val="0"/>
              </w:rPr>
              <w:t xml:space="preserve">                      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单位公章：</w:t>
            </w:r>
          </w:p>
          <w:p w:rsidR="00970287" w:rsidRPr="003E16CC" w:rsidRDefault="00970287" w:rsidP="00970287">
            <w:pPr>
              <w:tabs>
                <w:tab w:val="left" w:pos="5224"/>
              </w:tabs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               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年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月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日</w:t>
            </w:r>
          </w:p>
          <w:p w:rsidR="00970287" w:rsidRPr="003E16CC" w:rsidRDefault="00970287">
            <w:pPr>
              <w:rPr>
                <w:rFonts w:ascii="宋体"/>
              </w:rPr>
            </w:pPr>
          </w:p>
        </w:tc>
      </w:tr>
      <w:tr w:rsidR="00970287">
        <w:trPr>
          <w:trHeight w:val="4337"/>
          <w:jc w:val="center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70287" w:rsidRPr="003E16CC" w:rsidRDefault="00970287">
            <w:pPr>
              <w:spacing w:line="400" w:lineRule="exact"/>
              <w:textAlignment w:val="bottom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县农业农村综合服务中心备案审核意见</w:t>
            </w:r>
          </w:p>
        </w:tc>
        <w:tc>
          <w:tcPr>
            <w:tcW w:w="7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287" w:rsidRPr="003E16CC" w:rsidRDefault="00970287">
            <w:pPr>
              <w:textAlignment w:val="bottom"/>
              <w:rPr>
                <w:rFonts w:ascii="宋体" w:cs="仿宋"/>
                <w:kern w:val="0"/>
                <w:sz w:val="24"/>
              </w:rPr>
            </w:pPr>
          </w:p>
          <w:p w:rsidR="00970287" w:rsidRPr="003E16CC" w:rsidRDefault="00970287">
            <w:pPr>
              <w:pStyle w:val="Title"/>
              <w:rPr>
                <w:rFonts w:ascii="宋体" w:cs="仿宋"/>
                <w:sz w:val="24"/>
                <w:szCs w:val="24"/>
              </w:rPr>
            </w:pPr>
          </w:p>
          <w:p w:rsidR="00970287" w:rsidRPr="003E16CC" w:rsidRDefault="00970287">
            <w:pPr>
              <w:pStyle w:val="Title"/>
              <w:jc w:val="both"/>
              <w:rPr>
                <w:rFonts w:ascii="宋体" w:cs="仿宋"/>
              </w:rPr>
            </w:pPr>
          </w:p>
          <w:p w:rsidR="00970287" w:rsidRPr="003E16CC" w:rsidRDefault="00970287" w:rsidP="00970287">
            <w:pPr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</w:p>
          <w:p w:rsidR="00970287" w:rsidRDefault="00970287" w:rsidP="00970287">
            <w:pPr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</w:p>
          <w:p w:rsidR="00970287" w:rsidRPr="005A543D" w:rsidRDefault="00970287" w:rsidP="005A543D">
            <w:pPr>
              <w:pStyle w:val="Heading2"/>
            </w:pPr>
          </w:p>
          <w:p w:rsidR="00970287" w:rsidRPr="003E16CC" w:rsidRDefault="00970287" w:rsidP="00970287">
            <w:pPr>
              <w:tabs>
                <w:tab w:val="left" w:pos="5224"/>
              </w:tabs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 w:hint="eastAsia"/>
                <w:kern w:val="0"/>
                <w:sz w:val="24"/>
              </w:rPr>
              <w:t>负责人（签字）：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   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单位公章：</w:t>
            </w:r>
          </w:p>
          <w:p w:rsidR="00970287" w:rsidRPr="003E16CC" w:rsidRDefault="00970287" w:rsidP="00970287">
            <w:pPr>
              <w:adjustRightInd w:val="0"/>
              <w:snapToGrid w:val="0"/>
              <w:ind w:firstLineChars="300" w:firstLine="31680"/>
              <w:jc w:val="left"/>
              <w:textAlignment w:val="center"/>
              <w:rPr>
                <w:rFonts w:ascii="宋体" w:cs="仿宋"/>
                <w:kern w:val="0"/>
                <w:sz w:val="24"/>
              </w:rPr>
            </w:pPr>
            <w:r w:rsidRPr="003E16CC">
              <w:rPr>
                <w:rFonts w:ascii="宋体" w:hAnsi="宋体" w:cs="仿宋"/>
                <w:kern w:val="0"/>
                <w:sz w:val="24"/>
              </w:rPr>
              <w:t xml:space="preserve">                                  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年</w:t>
            </w:r>
            <w:r>
              <w:rPr>
                <w:rFonts w:ascii="宋体" w:hAnsi="宋体" w:cs="仿宋"/>
                <w:kern w:val="0"/>
                <w:sz w:val="24"/>
              </w:rPr>
              <w:t xml:space="preserve"> 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月</w:t>
            </w:r>
            <w:r w:rsidRPr="003E16CC">
              <w:rPr>
                <w:rFonts w:ascii="宋体" w:hAnsi="宋体" w:cs="仿宋"/>
                <w:kern w:val="0"/>
                <w:sz w:val="24"/>
              </w:rPr>
              <w:t xml:space="preserve">  </w:t>
            </w:r>
            <w:r w:rsidRPr="003E16CC">
              <w:rPr>
                <w:rFonts w:ascii="宋体" w:hAnsi="宋体" w:cs="仿宋" w:hint="eastAsia"/>
                <w:kern w:val="0"/>
                <w:sz w:val="24"/>
              </w:rPr>
              <w:t>日</w:t>
            </w:r>
          </w:p>
          <w:p w:rsidR="00970287" w:rsidRPr="003E16CC" w:rsidRDefault="00970287">
            <w:pPr>
              <w:pStyle w:val="Heading2"/>
              <w:rPr>
                <w:rFonts w:ascii="宋体"/>
              </w:rPr>
            </w:pPr>
          </w:p>
        </w:tc>
      </w:tr>
    </w:tbl>
    <w:p w:rsidR="00970287" w:rsidRDefault="00970287"/>
    <w:sectPr w:rsidR="00970287" w:rsidSect="008324F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287" w:rsidRDefault="00970287" w:rsidP="008324F7">
      <w:r>
        <w:separator/>
      </w:r>
    </w:p>
  </w:endnote>
  <w:endnote w:type="continuationSeparator" w:id="0">
    <w:p w:rsidR="00970287" w:rsidRDefault="00970287" w:rsidP="008324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287" w:rsidRDefault="00970287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970287" w:rsidRDefault="00970287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287" w:rsidRDefault="00970287" w:rsidP="008324F7">
      <w:r>
        <w:separator/>
      </w:r>
    </w:p>
  </w:footnote>
  <w:footnote w:type="continuationSeparator" w:id="0">
    <w:p w:rsidR="00970287" w:rsidRDefault="00970287" w:rsidP="008324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7B093F"/>
    <w:rsid w:val="00077E4E"/>
    <w:rsid w:val="000B13EE"/>
    <w:rsid w:val="000C7EA5"/>
    <w:rsid w:val="00111C80"/>
    <w:rsid w:val="00171516"/>
    <w:rsid w:val="001A37F9"/>
    <w:rsid w:val="001B561E"/>
    <w:rsid w:val="001F35AF"/>
    <w:rsid w:val="0037295A"/>
    <w:rsid w:val="003E0077"/>
    <w:rsid w:val="003E16CC"/>
    <w:rsid w:val="00480EF8"/>
    <w:rsid w:val="005837B7"/>
    <w:rsid w:val="005A543D"/>
    <w:rsid w:val="006C4F08"/>
    <w:rsid w:val="007606E1"/>
    <w:rsid w:val="00767EAC"/>
    <w:rsid w:val="007F5995"/>
    <w:rsid w:val="008324F7"/>
    <w:rsid w:val="008762DE"/>
    <w:rsid w:val="008D2FC9"/>
    <w:rsid w:val="00970287"/>
    <w:rsid w:val="009C0234"/>
    <w:rsid w:val="00A617CD"/>
    <w:rsid w:val="00AA3CA2"/>
    <w:rsid w:val="00AD7F65"/>
    <w:rsid w:val="00C05D40"/>
    <w:rsid w:val="00D83092"/>
    <w:rsid w:val="00EC3CE3"/>
    <w:rsid w:val="00F76821"/>
    <w:rsid w:val="00FB6D8F"/>
    <w:rsid w:val="00FC59C6"/>
    <w:rsid w:val="00FD6FEA"/>
    <w:rsid w:val="017B093F"/>
    <w:rsid w:val="23034D64"/>
    <w:rsid w:val="5BC8446E"/>
    <w:rsid w:val="5CD80F19"/>
    <w:rsid w:val="6B774C55"/>
    <w:rsid w:val="7EDA3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2"/>
    <w:qFormat/>
    <w:rsid w:val="008324F7"/>
    <w:pPr>
      <w:jc w:val="both"/>
      <w:textAlignment w:val="baseline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324F7"/>
    <w:pPr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324F7"/>
    <w:rPr>
      <w:rFonts w:ascii="Cambria" w:eastAsia="宋体" w:hAnsi="Cambria" w:cs="Times New Roman"/>
      <w:b/>
      <w:bCs/>
      <w:sz w:val="32"/>
      <w:szCs w:val="32"/>
    </w:rPr>
  </w:style>
  <w:style w:type="paragraph" w:styleId="BodyTextIndent2">
    <w:name w:val="Body Text Indent 2"/>
    <w:basedOn w:val="Normal"/>
    <w:link w:val="BodyTextIndent2Char"/>
    <w:uiPriority w:val="99"/>
    <w:rsid w:val="008324F7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324F7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832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D40AC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324F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D40AC"/>
    <w:rPr>
      <w:sz w:val="18"/>
      <w:szCs w:val="18"/>
    </w:rPr>
  </w:style>
  <w:style w:type="paragraph" w:styleId="NormalWeb">
    <w:name w:val="Normal (Web)"/>
    <w:basedOn w:val="Normal"/>
    <w:uiPriority w:val="99"/>
    <w:rsid w:val="008324F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rsid w:val="008324F7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8324F7"/>
    <w:rPr>
      <w:rFonts w:ascii="Cambria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2</Pages>
  <Words>82</Words>
  <Characters>469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20160426</dc:creator>
  <cp:keywords/>
  <dc:description/>
  <cp:lastModifiedBy>User</cp:lastModifiedBy>
  <cp:revision>17</cp:revision>
  <cp:lastPrinted>2025-06-24T08:16:00Z</cp:lastPrinted>
  <dcterms:created xsi:type="dcterms:W3CDTF">2024-08-09T08:23:00Z</dcterms:created>
  <dcterms:modified xsi:type="dcterms:W3CDTF">2025-06-24T08:22:00Z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9578DE1FE01B42688310E7DB58434A10</vt:lpwstr>
  </property>
</Properties>
</file>