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18" w:type="dxa"/>
        <w:jc w:val="center"/>
        <w:tblLook w:val="00A0"/>
      </w:tblPr>
      <w:tblGrid>
        <w:gridCol w:w="780"/>
        <w:gridCol w:w="1714"/>
        <w:gridCol w:w="7724"/>
      </w:tblGrid>
      <w:tr w:rsidR="007E2D43" w:rsidTr="006E603D">
        <w:trPr>
          <w:trHeight w:val="1714"/>
          <w:jc w:val="center"/>
        </w:trPr>
        <w:tc>
          <w:tcPr>
            <w:tcW w:w="1021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2D43" w:rsidRPr="00B42D92" w:rsidRDefault="007E2D43">
            <w:pPr>
              <w:pStyle w:val="NormalWeb"/>
              <w:shd w:val="clear" w:color="auto" w:fill="FFFFFF"/>
              <w:spacing w:before="210" w:beforeAutospacing="0" w:after="0" w:afterAutospacing="0" w:line="520" w:lineRule="exact"/>
              <w:textAlignment w:val="auto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 w:rsidRPr="00B42D92">
              <w:rPr>
                <w:rFonts w:ascii="宋体" w:hAnsi="宋体" w:cs="宋体" w:hint="eastAsia"/>
                <w:b/>
                <w:bCs/>
                <w:sz w:val="30"/>
                <w:szCs w:val="30"/>
              </w:rPr>
              <w:t>附件</w:t>
            </w:r>
            <w:r w:rsidRPr="00B42D92">
              <w:rPr>
                <w:rFonts w:ascii="宋体" w:hAnsi="宋体" w:cs="宋体"/>
                <w:b/>
                <w:bCs/>
                <w:sz w:val="30"/>
                <w:szCs w:val="30"/>
              </w:rPr>
              <w:t>3</w:t>
            </w:r>
          </w:p>
          <w:p w:rsidR="007E2D43" w:rsidRPr="00EE7384" w:rsidRDefault="007E2D43">
            <w:pPr>
              <w:spacing w:line="520" w:lineRule="exact"/>
              <w:jc w:val="center"/>
              <w:textAlignment w:val="center"/>
              <w:rPr>
                <w:rFonts w:ascii="宋体" w:cs="仿宋"/>
                <w:b/>
                <w:bCs/>
                <w:color w:val="FF0000"/>
                <w:sz w:val="36"/>
                <w:szCs w:val="36"/>
              </w:rPr>
            </w:pPr>
            <w:r w:rsidRPr="00B42D92">
              <w:rPr>
                <w:rFonts w:ascii="宋体" w:hAnsi="宋体" w:cs="仿宋_GB2312" w:hint="eastAsia"/>
                <w:b/>
                <w:sz w:val="30"/>
                <w:szCs w:val="30"/>
              </w:rPr>
              <w:t>营业执照、产品</w:t>
            </w:r>
            <w:r w:rsidRPr="003A268A">
              <w:rPr>
                <w:rFonts w:ascii="宋体" w:hAnsi="宋体" w:cs="仿宋_GB2312" w:hint="eastAsia"/>
                <w:b/>
                <w:sz w:val="30"/>
                <w:szCs w:val="30"/>
              </w:rPr>
              <w:t>检疫</w:t>
            </w:r>
            <w:r w:rsidRPr="00B42D92">
              <w:rPr>
                <w:rFonts w:ascii="宋体" w:hAnsi="宋体" w:cs="仿宋_GB2312" w:hint="eastAsia"/>
                <w:b/>
                <w:sz w:val="30"/>
                <w:szCs w:val="30"/>
              </w:rPr>
              <w:t>检测报告、荣誉等相关</w:t>
            </w:r>
            <w:r w:rsidRPr="00B42D92">
              <w:rPr>
                <w:rFonts w:ascii="宋体" w:hAnsi="宋体" w:hint="eastAsia"/>
                <w:b/>
                <w:sz w:val="30"/>
                <w:szCs w:val="30"/>
              </w:rPr>
              <w:t>材料</w:t>
            </w:r>
          </w:p>
        </w:tc>
      </w:tr>
      <w:tr w:rsidR="007E2D43" w:rsidRPr="00542FFD" w:rsidTr="00EE7384">
        <w:trPr>
          <w:trHeight w:val="932"/>
          <w:jc w:val="center"/>
        </w:trPr>
        <w:tc>
          <w:tcPr>
            <w:tcW w:w="2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7E2D43" w:rsidRPr="00B42D92" w:rsidRDefault="007E2D43">
            <w:pPr>
              <w:jc w:val="center"/>
              <w:textAlignment w:val="center"/>
              <w:rPr>
                <w:rFonts w:ascii="宋体" w:cs="仿宋"/>
                <w:sz w:val="28"/>
                <w:szCs w:val="28"/>
              </w:rPr>
            </w:pPr>
            <w:r w:rsidRPr="00B42D92">
              <w:rPr>
                <w:rFonts w:ascii="宋体" w:hAnsi="宋体" w:cs="仿宋_GB2312" w:hint="eastAsia"/>
                <w:sz w:val="28"/>
                <w:szCs w:val="28"/>
              </w:rPr>
              <w:t>申</w:t>
            </w:r>
            <w:r>
              <w:rPr>
                <w:rFonts w:ascii="宋体" w:hAnsi="宋体" w:cs="仿宋_GB2312" w:hint="eastAsia"/>
                <w:sz w:val="28"/>
                <w:szCs w:val="28"/>
              </w:rPr>
              <w:t>报</w:t>
            </w:r>
            <w:r w:rsidRPr="00B42D92">
              <w:rPr>
                <w:rFonts w:ascii="宋体" w:hAnsi="宋体" w:cs="仿宋" w:hint="eastAsia"/>
                <w:kern w:val="0"/>
                <w:sz w:val="28"/>
                <w:szCs w:val="28"/>
              </w:rPr>
              <w:t>单位</w:t>
            </w:r>
            <w:r w:rsidRPr="00B42D92">
              <w:rPr>
                <w:rFonts w:ascii="宋体" w:hAnsi="宋体" w:cs="仿宋" w:hint="eastAsia"/>
                <w:bCs/>
                <w:kern w:val="0"/>
                <w:sz w:val="28"/>
                <w:szCs w:val="28"/>
              </w:rPr>
              <w:t>名称</w:t>
            </w:r>
            <w:r>
              <w:rPr>
                <w:rFonts w:ascii="宋体" w:hAnsi="宋体" w:cs="仿宋" w:hint="eastAsia"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7E2D43" w:rsidRPr="00EE7384" w:rsidRDefault="007E2D43">
            <w:pPr>
              <w:jc w:val="center"/>
              <w:rPr>
                <w:rFonts w:ascii="仿宋_GB2312" w:eastAsia="仿宋_GB2312" w:cs="仿宋"/>
                <w:color w:val="FF0000"/>
                <w:sz w:val="28"/>
                <w:szCs w:val="28"/>
              </w:rPr>
            </w:pPr>
          </w:p>
        </w:tc>
      </w:tr>
      <w:tr w:rsidR="007E2D43" w:rsidRPr="00542FFD" w:rsidTr="00EE7384">
        <w:trPr>
          <w:trHeight w:val="10883"/>
          <w:jc w:val="center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E2D43" w:rsidRPr="00AA7F12" w:rsidRDefault="007E2D43" w:rsidP="00AA7F12">
            <w:pPr>
              <w:rPr>
                <w:rFonts w:ascii="仿宋_GB2312" w:eastAsia="仿宋_GB2312"/>
                <w:szCs w:val="21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/>
                <w:szCs w:val="21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/>
                <w:szCs w:val="21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 w:cs="仿宋_GB2312"/>
                <w:szCs w:val="21"/>
              </w:rPr>
            </w:pPr>
            <w:r w:rsidRPr="00B42D92">
              <w:rPr>
                <w:rFonts w:ascii="宋体" w:hAnsi="宋体" w:cs="仿宋_GB2312" w:hint="eastAsia"/>
                <w:szCs w:val="21"/>
              </w:rPr>
              <w:t>相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 w:cs="仿宋_GB2312"/>
                <w:szCs w:val="21"/>
              </w:rPr>
            </w:pPr>
            <w:r w:rsidRPr="00B42D92">
              <w:rPr>
                <w:rFonts w:ascii="宋体" w:hAnsi="宋体" w:cs="仿宋_GB2312" w:hint="eastAsia"/>
                <w:szCs w:val="21"/>
              </w:rPr>
              <w:t>关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 w:hAnsi="宋体"/>
                <w:szCs w:val="21"/>
              </w:rPr>
            </w:pPr>
            <w:r w:rsidRPr="00AA7F12">
              <w:rPr>
                <w:rFonts w:ascii="仿宋_GB2312" w:eastAsia="仿宋_GB2312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材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EE7384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料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装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订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┆</w:t>
            </w:r>
          </w:p>
          <w:p w:rsidR="007E2D43" w:rsidRPr="00B42D92" w:rsidRDefault="007E2D43" w:rsidP="00AA7F12">
            <w:pPr>
              <w:rPr>
                <w:rFonts w:ascii="宋体"/>
                <w:szCs w:val="21"/>
              </w:rPr>
            </w:pPr>
            <w:r w:rsidRPr="00B42D92">
              <w:rPr>
                <w:rFonts w:ascii="宋体" w:hAnsi="宋体" w:hint="eastAsia"/>
                <w:szCs w:val="21"/>
              </w:rPr>
              <w:t>线</w:t>
            </w:r>
          </w:p>
          <w:p w:rsidR="007E2D43" w:rsidRPr="00AA7F12" w:rsidRDefault="007E2D43" w:rsidP="00AA7F12">
            <w:pPr>
              <w:rPr>
                <w:rFonts w:ascii="仿宋_GB2312" w:eastAsia="仿宋_GB2312"/>
                <w:szCs w:val="21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仿宋_GB2312" w:eastAsia="仿宋_GB2312"/>
                <w:szCs w:val="21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Default="007E2D43" w:rsidP="00AA7F12">
            <w:pPr>
              <w:rPr>
                <w:rFonts w:ascii="宋体"/>
              </w:rPr>
            </w:pPr>
            <w:r w:rsidRPr="00AA7F12">
              <w:rPr>
                <w:rFonts w:ascii="仿宋_GB2312" w:eastAsia="仿宋_GB2312" w:hint="eastAsia"/>
                <w:szCs w:val="21"/>
              </w:rPr>
              <w:t>┆</w:t>
            </w:r>
          </w:p>
          <w:p w:rsidR="007E2D43" w:rsidRPr="00AA7F12" w:rsidRDefault="007E2D43" w:rsidP="00AA7F12">
            <w:pPr>
              <w:rPr>
                <w:rFonts w:ascii="宋体"/>
              </w:rPr>
            </w:pPr>
          </w:p>
        </w:tc>
        <w:tc>
          <w:tcPr>
            <w:tcW w:w="94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7E2D43" w:rsidRPr="00EE7384" w:rsidRDefault="007E2D43" w:rsidP="00EE7384">
            <w:pPr>
              <w:rPr>
                <w:rFonts w:ascii="仿宋_GB2312" w:eastAsia="仿宋_GB2312" w:cs="仿宋"/>
                <w:color w:val="FF0000"/>
                <w:sz w:val="28"/>
                <w:szCs w:val="28"/>
              </w:rPr>
            </w:pPr>
          </w:p>
        </w:tc>
      </w:tr>
    </w:tbl>
    <w:p w:rsidR="007E2D43" w:rsidRPr="00542FFD" w:rsidRDefault="007E2D43">
      <w:pPr>
        <w:rPr>
          <w:rFonts w:ascii="宋体"/>
          <w:color w:val="FF0000"/>
          <w:sz w:val="24"/>
        </w:rPr>
      </w:pPr>
    </w:p>
    <w:sectPr w:rsidR="007E2D43" w:rsidRPr="00542FFD" w:rsidSect="00EC1A9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D43" w:rsidRDefault="007E2D43" w:rsidP="00EC1A9A">
      <w:r>
        <w:separator/>
      </w:r>
    </w:p>
  </w:endnote>
  <w:endnote w:type="continuationSeparator" w:id="0">
    <w:p w:rsidR="007E2D43" w:rsidRDefault="007E2D43" w:rsidP="00EC1A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D43" w:rsidRDefault="007E2D43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7E2D43" w:rsidRDefault="007E2D43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D43" w:rsidRDefault="007E2D43" w:rsidP="00EC1A9A">
      <w:r>
        <w:separator/>
      </w:r>
    </w:p>
  </w:footnote>
  <w:footnote w:type="continuationSeparator" w:id="0">
    <w:p w:rsidR="007E2D43" w:rsidRDefault="007E2D43" w:rsidP="00EC1A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7B093F"/>
    <w:rsid w:val="00077E4E"/>
    <w:rsid w:val="000B13EE"/>
    <w:rsid w:val="000C7EA5"/>
    <w:rsid w:val="000E338A"/>
    <w:rsid w:val="00111C80"/>
    <w:rsid w:val="00171516"/>
    <w:rsid w:val="00177E7C"/>
    <w:rsid w:val="001B561E"/>
    <w:rsid w:val="001F35AF"/>
    <w:rsid w:val="0021413B"/>
    <w:rsid w:val="002A5CA3"/>
    <w:rsid w:val="00314DB9"/>
    <w:rsid w:val="0037295A"/>
    <w:rsid w:val="003A268A"/>
    <w:rsid w:val="003E0077"/>
    <w:rsid w:val="00480EF8"/>
    <w:rsid w:val="00506703"/>
    <w:rsid w:val="00542FFD"/>
    <w:rsid w:val="00566EB1"/>
    <w:rsid w:val="005837B7"/>
    <w:rsid w:val="005A3EA2"/>
    <w:rsid w:val="00602AEA"/>
    <w:rsid w:val="006A39A8"/>
    <w:rsid w:val="006C4F08"/>
    <w:rsid w:val="006E2252"/>
    <w:rsid w:val="006E603D"/>
    <w:rsid w:val="006F7FFA"/>
    <w:rsid w:val="007E2D43"/>
    <w:rsid w:val="007F5995"/>
    <w:rsid w:val="008413D4"/>
    <w:rsid w:val="008762DE"/>
    <w:rsid w:val="008D2FC9"/>
    <w:rsid w:val="008F1EA3"/>
    <w:rsid w:val="00930AAA"/>
    <w:rsid w:val="009C0234"/>
    <w:rsid w:val="00A617CD"/>
    <w:rsid w:val="00AA3CA2"/>
    <w:rsid w:val="00AA7F12"/>
    <w:rsid w:val="00AD7F65"/>
    <w:rsid w:val="00B42D92"/>
    <w:rsid w:val="00C05D40"/>
    <w:rsid w:val="00C431CF"/>
    <w:rsid w:val="00CA2AEE"/>
    <w:rsid w:val="00CE6B73"/>
    <w:rsid w:val="00CE7E0A"/>
    <w:rsid w:val="00DD3EB5"/>
    <w:rsid w:val="00EA3DB6"/>
    <w:rsid w:val="00EC1A9A"/>
    <w:rsid w:val="00EE7384"/>
    <w:rsid w:val="00F76821"/>
    <w:rsid w:val="00FB6D8F"/>
    <w:rsid w:val="00FC59C6"/>
    <w:rsid w:val="00FD6FEA"/>
    <w:rsid w:val="017B093F"/>
    <w:rsid w:val="50E61A7D"/>
    <w:rsid w:val="5CD80F19"/>
    <w:rsid w:val="6B774C55"/>
    <w:rsid w:val="7EDA39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2"/>
    <w:qFormat/>
    <w:rsid w:val="00EC1A9A"/>
    <w:pPr>
      <w:jc w:val="both"/>
      <w:textAlignment w:val="baseline"/>
    </w:pPr>
    <w:rPr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1A9A"/>
    <w:pPr>
      <w:spacing w:line="415" w:lineRule="auto"/>
      <w:outlineLvl w:val="1"/>
    </w:pPr>
    <w:rPr>
      <w:rFonts w:ascii="Calibri Light" w:hAnsi="Calibri Light" w:cs="宋体"/>
      <w:b/>
      <w:bCs/>
      <w:kern w:val="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C1A9A"/>
    <w:rPr>
      <w:rFonts w:ascii="Cambria" w:eastAsia="宋体" w:hAnsi="Cambria" w:cs="Times New Roman"/>
      <w:b/>
      <w:bCs/>
      <w:sz w:val="32"/>
      <w:szCs w:val="32"/>
    </w:rPr>
  </w:style>
  <w:style w:type="paragraph" w:styleId="BodyTextIndent2">
    <w:name w:val="Body Text Indent 2"/>
    <w:basedOn w:val="Normal"/>
    <w:link w:val="BodyTextIndent2Char"/>
    <w:uiPriority w:val="99"/>
    <w:rsid w:val="00EC1A9A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EC1A9A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EC1A9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C1A9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C1A9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C1A9A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EC1A9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Title">
    <w:name w:val="Title"/>
    <w:basedOn w:val="Normal"/>
    <w:next w:val="Normal"/>
    <w:link w:val="TitleChar"/>
    <w:uiPriority w:val="99"/>
    <w:qFormat/>
    <w:rsid w:val="00EC1A9A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EC1A9A"/>
    <w:rPr>
      <w:rFonts w:ascii="Cambria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113</TotalTime>
  <Pages>1</Pages>
  <Words>15</Words>
  <Characters>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20160426</dc:creator>
  <cp:keywords/>
  <dc:description/>
  <cp:lastModifiedBy>User</cp:lastModifiedBy>
  <cp:revision>23</cp:revision>
  <cp:lastPrinted>2025-06-24T08:16:00Z</cp:lastPrinted>
  <dcterms:created xsi:type="dcterms:W3CDTF">2024-08-09T08:23:00Z</dcterms:created>
  <dcterms:modified xsi:type="dcterms:W3CDTF">2025-06-24T08:45:00Z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4669CB33929A495691893BB35C24AFEA_13</vt:lpwstr>
  </property>
  <property fmtid="{D5CDD505-2E9C-101B-9397-08002B2CF9AE}" pid="4" name="KSOTemplateDocerSaveRecord">
    <vt:lpwstr>eyJoZGlkIjoiMDc3M2E4ZDMzYzQ2ZjA5OWFjNWNlYjZmMjY0OTcwZTEiLCJ1c2VySWQiOiIxNjIxNDkyNzkyIn0=</vt:lpwstr>
  </property>
</Properties>
</file>