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6CA" w:rsidRDefault="00A276CA">
      <w:pPr>
        <w:pStyle w:val="Heading1"/>
        <w:jc w:val="center"/>
        <w:rPr>
          <w:rFonts w:ascii="宋体" w:cs="宋体"/>
          <w:szCs w:val="44"/>
        </w:rPr>
      </w:pPr>
      <w:r>
        <w:rPr>
          <w:rFonts w:ascii="宋体" w:hAnsi="宋体" w:cs="宋体" w:hint="eastAsia"/>
          <w:szCs w:val="44"/>
        </w:rPr>
        <w:t>博罗县供销合作联社</w:t>
      </w:r>
    </w:p>
    <w:p w:rsidR="00A276CA" w:rsidRPr="008A61C0" w:rsidRDefault="00A276CA">
      <w:pPr>
        <w:pStyle w:val="Heading1"/>
        <w:jc w:val="center"/>
        <w:rPr>
          <w:rFonts w:ascii="宋体" w:cs="宋体"/>
          <w:spacing w:val="-16"/>
          <w:szCs w:val="44"/>
        </w:rPr>
      </w:pPr>
      <w:r w:rsidRPr="008A61C0">
        <w:rPr>
          <w:rFonts w:ascii="宋体" w:hAnsi="宋体" w:cs="宋体" w:hint="eastAsia"/>
          <w:spacing w:val="-16"/>
          <w:szCs w:val="44"/>
        </w:rPr>
        <w:t>安全生产和消防安全工作领导小组名单</w:t>
      </w:r>
    </w:p>
    <w:p w:rsidR="00A276CA" w:rsidRDefault="00A276CA">
      <w:pPr>
        <w:jc w:val="left"/>
        <w:rPr>
          <w:sz w:val="28"/>
          <w:szCs w:val="28"/>
        </w:rPr>
      </w:pPr>
    </w:p>
    <w:p w:rsidR="00A276CA" w:rsidRDefault="00A276CA" w:rsidP="004E742A">
      <w:pPr>
        <w:ind w:firstLineChars="200" w:firstLine="316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组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长：韩永忠</w:t>
      </w:r>
    </w:p>
    <w:p w:rsidR="00A276CA" w:rsidRDefault="00A276CA" w:rsidP="004E742A">
      <w:pPr>
        <w:ind w:firstLineChars="200" w:firstLine="316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副组长：孙伟良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曹吉康</w:t>
      </w:r>
      <w:bookmarkStart w:id="0" w:name="_GoBack"/>
      <w:bookmarkEnd w:id="0"/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刘向明</w:t>
      </w:r>
    </w:p>
    <w:p w:rsidR="00A276CA" w:rsidRDefault="00A276CA" w:rsidP="008A61C0">
      <w:pPr>
        <w:ind w:firstLineChars="200" w:firstLine="316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员：石伟坚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彭惠宣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欧志军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张新贵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文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:rsidR="00A276CA" w:rsidRDefault="00A276CA">
      <w:pPr>
        <w:jc w:val="left"/>
        <w:rPr>
          <w:rFonts w:ascii="仿宋" w:eastAsia="仿宋" w:hAnsi="仿宋" w:cs="仿宋"/>
          <w:sz w:val="32"/>
          <w:szCs w:val="32"/>
        </w:rPr>
      </w:pPr>
    </w:p>
    <w:p w:rsidR="00A276CA" w:rsidRDefault="00A276CA">
      <w:pPr>
        <w:jc w:val="left"/>
        <w:rPr>
          <w:rFonts w:ascii="仿宋" w:eastAsia="仿宋" w:hAnsi="仿宋" w:cs="仿宋"/>
          <w:sz w:val="32"/>
          <w:szCs w:val="32"/>
        </w:rPr>
      </w:pPr>
    </w:p>
    <w:p w:rsidR="00A276CA" w:rsidRDefault="00A276CA">
      <w:pPr>
        <w:jc w:val="left"/>
        <w:rPr>
          <w:rFonts w:ascii="仿宋" w:eastAsia="仿宋" w:hAnsi="仿宋" w:cs="仿宋"/>
          <w:sz w:val="32"/>
          <w:szCs w:val="32"/>
        </w:rPr>
      </w:pPr>
    </w:p>
    <w:p w:rsidR="00A276CA" w:rsidRDefault="00A276CA">
      <w:pPr>
        <w:jc w:val="left"/>
        <w:rPr>
          <w:rFonts w:ascii="仿宋" w:eastAsia="仿宋" w:hAnsi="仿宋" w:cs="仿宋"/>
          <w:sz w:val="32"/>
          <w:szCs w:val="32"/>
        </w:rPr>
      </w:pPr>
    </w:p>
    <w:p w:rsidR="00A276CA" w:rsidRDefault="00A276CA" w:rsidP="008A61C0">
      <w:pPr>
        <w:ind w:right="640" w:firstLineChars="16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博罗县供销合作联社</w:t>
      </w:r>
    </w:p>
    <w:p w:rsidR="00A276CA" w:rsidRDefault="00A276CA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                 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22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A276CA" w:rsidSect="008A61C0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2045"/>
    <w:rsid w:val="00090C35"/>
    <w:rsid w:val="001224EF"/>
    <w:rsid w:val="001C09C9"/>
    <w:rsid w:val="002164E8"/>
    <w:rsid w:val="00243C59"/>
    <w:rsid w:val="00286AF2"/>
    <w:rsid w:val="002F5F2A"/>
    <w:rsid w:val="00402045"/>
    <w:rsid w:val="004E742A"/>
    <w:rsid w:val="00615987"/>
    <w:rsid w:val="006866FE"/>
    <w:rsid w:val="008577A5"/>
    <w:rsid w:val="008A22FB"/>
    <w:rsid w:val="008A61C0"/>
    <w:rsid w:val="009C3156"/>
    <w:rsid w:val="00A276CA"/>
    <w:rsid w:val="00A309F9"/>
    <w:rsid w:val="00C00357"/>
    <w:rsid w:val="00C13172"/>
    <w:rsid w:val="00C316AA"/>
    <w:rsid w:val="00C44A10"/>
    <w:rsid w:val="00C76CF3"/>
    <w:rsid w:val="00CD1D55"/>
    <w:rsid w:val="00E21A61"/>
    <w:rsid w:val="00E60BB5"/>
    <w:rsid w:val="00F1413D"/>
    <w:rsid w:val="00F84B1B"/>
    <w:rsid w:val="04731E4B"/>
    <w:rsid w:val="10BE1F00"/>
    <w:rsid w:val="17ED179F"/>
    <w:rsid w:val="18E34966"/>
    <w:rsid w:val="230F7178"/>
    <w:rsid w:val="3CE34B6B"/>
    <w:rsid w:val="56BB07CD"/>
    <w:rsid w:val="5FC22905"/>
    <w:rsid w:val="6105355A"/>
    <w:rsid w:val="65776BD6"/>
    <w:rsid w:val="65AD0EC8"/>
    <w:rsid w:val="66310EEA"/>
    <w:rsid w:val="6F945B82"/>
    <w:rsid w:val="72B64101"/>
    <w:rsid w:val="7A5A0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6FE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866FE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278"/>
    <w:rPr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semiHidden/>
    <w:rsid w:val="00686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866FE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86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866FE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C76C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27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20</Words>
  <Characters>120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2020-09-22T08:56:00Z</cp:lastPrinted>
  <dcterms:created xsi:type="dcterms:W3CDTF">2020-09-21T07:01:00Z</dcterms:created>
  <dcterms:modified xsi:type="dcterms:W3CDTF">2020-09-22T08:56:00Z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