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Lines="150" w:line="590" w:lineRule="exact"/>
        <w:rPr>
          <w:rFonts w:ascii="仿宋_GB2312" w:cs="仿宋_GB2312"/>
          <w:snapToGrid w:val="0"/>
          <w:kern w:val="0"/>
        </w:rPr>
      </w:pPr>
      <w:r>
        <w:rPr>
          <w:rFonts w:hint="eastAsia" w:ascii="仿宋_GB2312" w:hAnsi="仿宋_GB2312" w:cs="仿宋_GB2312"/>
          <w:snapToGrid w:val="0"/>
          <w:kern w:val="0"/>
        </w:rPr>
        <w:t>附件</w:t>
      </w:r>
    </w:p>
    <w:p>
      <w:pPr>
        <w:adjustRightInd w:val="0"/>
        <w:snapToGrid w:val="0"/>
        <w:spacing w:afterLines="150" w:line="590" w:lineRule="exact"/>
        <w:jc w:val="center"/>
        <w:rPr>
          <w:rFonts w:ascii="方正小标宋简体" w:hAnsi="仿宋_GB2312" w:eastAsia="方正小标宋简体" w:cs="仿宋_GB2312"/>
          <w:b/>
          <w:snapToGrid w:val="0"/>
          <w:kern w:val="0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b/>
          <w:snapToGrid w:val="0"/>
          <w:kern w:val="0"/>
          <w:sz w:val="44"/>
          <w:szCs w:val="44"/>
        </w:rPr>
        <w:t>惠州市博罗县离岗基层老兽医补助人员身份公示名册（第一批）</w:t>
      </w:r>
    </w:p>
    <w:tbl>
      <w:tblPr>
        <w:tblStyle w:val="4"/>
        <w:tblW w:w="14998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2"/>
        <w:gridCol w:w="1148"/>
        <w:gridCol w:w="1245"/>
        <w:gridCol w:w="1992"/>
        <w:gridCol w:w="1395"/>
        <w:gridCol w:w="2177"/>
        <w:gridCol w:w="1587"/>
        <w:gridCol w:w="1722"/>
        <w:gridCol w:w="1245"/>
        <w:gridCol w:w="1047"/>
        <w:gridCol w:w="798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10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现居住地住址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工作起止时间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工作年限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有无企事业基本养老保险</w:t>
            </w: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吴伟基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4425261946*******2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福田镇柿树吓村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1964.02-1989.12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许传古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1944.10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4425261944*******1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福田镇坳岭村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1961.01-1982.12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邓越钦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1955.09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4425261955*******9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福田镇马田村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1970.01-1980.12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徐计祥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1957.02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4425261957*******0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福田镇山下村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1977.01-1990.12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邓日雄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1958.06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4425261958*******9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福田镇马田村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1979.03-1996.12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叶如礼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1944.07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4425261944*******8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福田镇山下村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1960.01-1977.12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冯润枝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1943.07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4425261943*******1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福田镇依岗村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1962.04-2003.12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唐贵荣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1947.12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4425261947*******X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福田镇联和村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1965.05-2007.12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袁合意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1949.09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4425261949*******5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福田镇周袁村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1996.01-2007.12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徐金达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1939.02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4425261939*******2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福田镇徐田村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1969.06-1996.12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黄立波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1967.05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4425261967*******9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福田镇横溪头村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1984.03-1997.09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朱林心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福田镇荔枝墩村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173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1996.09-2007.12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李佛先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1930.11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4425261930*******9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福田镇福田村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1958.03-1990.12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陈伯贵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1955.02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4425261955*******6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福田镇联和村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1990.01-2007.12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杨过运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1957.08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4425261957*******3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福田镇坳岭村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2006.12-2007.12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赖应金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1934.05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4425261934*******7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福田镇鸡公坑村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1959.01-1994.5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黄桂洪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4425261946*******1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福田镇石巷村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1963.01-1970.12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陈意祥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1967.12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4425261967*******5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福田镇福田村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1998.01-2007.12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陈则球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1941.05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4425261941*******1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福田镇福田村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1964.01-1979.05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龚振忠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1965.08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4425261965*******6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福田镇鸡公坑村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2003.05-2007.12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黄土新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福田镇石巷村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1974.03-1994.07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黄景池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福田镇石巷村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1970.01-1982.12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李耀山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1947.01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4425261947*******X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福田镇福田村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1965.01-2007.01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曾秀明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1969.04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4425261969*******6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福田镇荔枝墩村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1989.06-1996.12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蓝其昌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4425261946*******X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福田镇横溪头村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1964.01-1975.12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徐照稳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1979.08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4413221979*******X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福田镇山下村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2006.04-2007.12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叶焕明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1961.11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公庄镇蓝坪村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2005.03-2007.12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陈月伦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公庄镇官山村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1968.08-1978.10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李亚桂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公庄镇官山村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1972.06-1980.06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黄群娣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杨村镇宝潭村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1974.03-1980.05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黄顺珍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公庄镇官册村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1970.02-1981.06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黄添发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公庄镇官山村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1975.03-1980.05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刘国洪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公庄镇维新村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1976.07-1980.10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1984.03-2007.12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高寿康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1940.07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公庄镇维新村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1972.03-1979.09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高彩明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公庄镇维新村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1972.03-1979.09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刘新云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公庄镇维新村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1972.03-1979.09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曾子权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公庄维新村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1974.02-1979.09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刘权安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1942.12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公庄镇维新村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1972.03-1979.09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高玉亮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1963.12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公庄镇维新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1978.06-1980.06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张金祥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公庄镇獭子圩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1972.07-1979.12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余均荣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公庄镇横岭村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1968.10-1978.12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罗建云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公庄镇横岭村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1973.08-1982.12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黄绍云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公庄镇陂头神村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1974.01-1994.01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吴国球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公庄镇坝子村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1974.03-1980.12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许寿安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1934.08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公庄镇坝子村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1973.03-1980.04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吴杜泉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公庄镇坝子村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1964.08-1974.09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1981.01-1990.12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黄观浓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1942.01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广州黄浦区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广州市黄埔区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1968.09-1980.10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高东梅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公庄镇溪联村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1968.06-1980.1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许满娣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公庄镇寨岗村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1973.05-1980.11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熊木连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公庄镇寨岗村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1971.07-1978.09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高桂容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公庄黄陂村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1975.05-1978.08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高伟清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1960.03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公庄镇黄陂村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1975.09-1978.12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赖佛才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公庄镇黄陂村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1973.05-1980.08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朱子良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公庆南溪村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1971.01-1980.01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黄水元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1939.06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公庄矮岗村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1974.01-1976.12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李红灯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公庄矮岗村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1966.01-1969.12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李春华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公庄矮岗村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1970.01-1973.12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黄庆传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公庄矮岗村水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1977.01-1980.12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丁春田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公庄大陂村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1970.03-1980.06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林庭忠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1938.08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公庄白沙岗村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林伟林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公庄白沙岗村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1998.01-1999.06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林春生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公庄白沙岗村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1969.01-1972.06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朱少根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公庄镇近石村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邹培波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1966.4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公庄镇南梅村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1985.01-1992.06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高国红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公庄镇黄陂村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1977.08-1980.12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高国华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公庄镇黄陂村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1973.01-1977.06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李金华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公庄镇松园村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1973.12-1979.06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骆金友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公庄镇维新村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1974.01-1978.08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肖谭德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1933.01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观音阁镇泳新村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1972.05-1993.01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彭鹤年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观音阁镇彭村村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黄浩其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观音阁镇泳新村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1966.03-2000.08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黄水清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观音阁镇联星村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1969.01-2002.12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张权光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观音阁镇南坑村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1974.05-2007.07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郑惠聪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观音阁镇砂岭村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1972.05-2004.05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黄新来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1972.05-2004.06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叶国林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1938.09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观音阁镇伍塘村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1972.05-1998.09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黄玩明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观音阁镇泳新村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1971.01-2001.02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杨谭如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观音阁镇砂岭村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1974.03-2001.10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彭友洪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观音阁镇彭村村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1972.08-1998.02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叶志坚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观音阁镇棠下村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1981.04-2007.12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黄金荣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杨村镇杨村老圩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1972.08-1992.12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王雨洪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观音阁镇十字路村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1986.09-2007.12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彭汉波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1940.10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观音阁镇彭村村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1972.05-1992.12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黄德来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观音阁镇泳新村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1963.01-1978.12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叶锦华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1943.12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观音阁镇塘角村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1972.05-1985.05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张永红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观音阁镇伍塘村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1994.03-2007.12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王瑞清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1938.12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观音阁镇十字路村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1963.07-1974.08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吴瑞平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4416111954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观音阁镇彭村村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1972.05-1983.12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彭云来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1943.03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观音阁镇彭村村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1973.05-1984.12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彭火星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1939.08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观音阁镇彭村村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1972.05-1983.02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郑怀亮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观音阁镇砂岭村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1972.05-1983.12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温瑞群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杨村镇星光村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1977.08-1985.05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彭春培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观音阁镇彭村村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黄富强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观音阁镇泳新村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1972.05-1980.10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黄少来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1942.08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观音阁镇泳新村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1964.01-1970.12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叶辉祥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1973.03-1980.11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叶育芳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观音阁镇桂岭村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1990.03-1993.05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彭淑伟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1971.11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4425261971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观音阁镇彭村村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1993.04-2003.12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彭建兴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1966.06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观音阁镇彭村村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叶建来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1961.03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观音阁镇塘角村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黄海东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1971.11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4425261971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观音阁镇联星村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叶建华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1968.06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叶振深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1969.10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观音阁镇伍塘村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黄永良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1972.09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观音阁镇泳新村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杨运如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1970.10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4425261970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观音阁镇杨村村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叶雨良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1968.08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观音阁镇桂岭村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黄日辉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1968.06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观音阁镇菱湖村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温东辉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1976.03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观音阁镇柏湖村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温新洪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1966.09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4413221966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观音阁镇柏湖村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黄贵清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1936.04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4425261963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观音阁镇南村村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1972.05-1993.11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彭健洪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1954.09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观音阁镇彭村村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1975.02-1995.11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林佛松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1976.08-2007.12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吴林养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胡木华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1967.12-2007.12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陈炎稳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胡月华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1997.06-2007.6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张晚成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1979.09-2007.12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聂进添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黄金养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1997.02-2007.12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黄锦桃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1964.06-1981.10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邱光辉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1939.02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1975.01-1998.04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胡焕新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1963.09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1987.05-1999.05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胡联珠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胡志良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叶荣添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1967.12-1989.12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陈金桃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1966.08-1993.10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胡水明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1971.03-1985.12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谢俊才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1976.09-1992.12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张胡兴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1971.06-1973.01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徐承香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1969.11-1996.10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余保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1962.02-1978.12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胡炎进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1974.03-1986.06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邱容喜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1967.05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1998.05-2007.12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苏天来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1967.02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1987.01-2007.12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胡睦寿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钟李阳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1998.03-2007.12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胡建良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1980.09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2005.03-2007.12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黄小新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1961.12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1987.01-2007.12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黄家兴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1969.07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广东博罗湖镇镇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1994.01-2007.12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翟良桂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1951.05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园洲镇马石岗村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1970.01-1986.05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翟良富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1959.05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园洲镇马石岗村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1986.05-2007.12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曾锦洪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1968.02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4425261968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园洲镇上村村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1990.02-2007.12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陈树邦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1959.08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园洲镇水口村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1976.02-1987.11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叶影枝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1952.07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园洲镇水口村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1987.11-2007.12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张玉堂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1954.11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园洲镇义合村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1980.01-1991.12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曾柳权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1971.09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4425261971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园洲镇义合村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2003.01-2007.12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周梅瞳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1936.07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园洲镇沥西村村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1956.01-1970.01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周棣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1940.08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园洲镇沥西村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1970.12-2007.12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徐杰明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1957.07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园洲镇沥东村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1996.10-2007.12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徐华东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1955.06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园洲镇新村村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1976.01-2007.12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黄朱环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园洲镇佛岭村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1979.03-2001.5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黄广源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1948.01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园洲镇佛岭村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2001.05-2007.12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关何崇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1955.11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4425261955*******9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龙华镇鹤溪村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关振杨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1947.09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4425261947*******x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龙华镇鹤溪村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1964.01-1978.12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陈梅森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1944.09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4425261944*******8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龙华镇旭日村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1961.01-1981.01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陈焕财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1966.08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4425261966*******3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龙华镇旭日村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杨钦柱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1949.12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4425261949*******8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龙华镇宁和村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杨树忠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4425261945*******x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龙华镇宁和村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1971.01-2000.08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2001.01-2005.12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李耀明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龙华镇宁和村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1970.01-1981.12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李润银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1947.05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4425261947*******4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龙华镇宁和村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1968.08.1980.08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李国彬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1955.08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4425261955*******2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龙华镇宁和村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1971.01-1985.09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杨捷彬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龙华镇宁和村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1969.02-1983.09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李胜苏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1956.06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4425261956*******x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龙华镇宁和村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1974.03-1979.12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徐水森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1938.08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4425261938*******x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龙华镇北堤村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1961.03-1975.05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梁水根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1943.06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4425261943*******5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龙华镇北堤村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1978.10-1999.01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徐林佛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龙华镇北堤村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1968.01-1980.12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殷锡荣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龙华镇北堤村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1972.01-1998.01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杨容合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1971.01-1984.03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徐少松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1959.09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4425261959*******3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1975.01-1978.12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徐廖泽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杨小兵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1974.04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4413221974*******8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1995.03-2007.12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徐李明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4425261945*******x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1965.01-1970.12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徐汝深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4425261946*******1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1964.03-1971.12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徐荣基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1960.02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4425261960*******9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林焕葵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1968.01-1976.12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徐汝金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1965.01-1970.12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徐文浩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林佛寿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1959.05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4425261959*******7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杨锦培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1971.01-1972.12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杨旭坚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杨银润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龙华镇竹园村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1968.01-1970.12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黄李焕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1943.09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4413221943*******0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1970.03-1980.10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李启云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1938.04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4425261938*******1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1958.01-1969.12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陈容发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1955.12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4425261955*******3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1975.10-1978.11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黄荣安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1973.03-1991.03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</w:t>
            </w:r>
            <w:r>
              <w:rPr>
                <w:rFonts w:hint="eastAsia" w:ascii="仿宋_GB2312" w:hAnsi="仿宋" w:cs="仿宋"/>
                <w:color w:val="00000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1957.08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4425261957*******0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1978.11-2003.2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卜辉明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1969.08-1980.10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余庆和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龙华镇粮桥村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余关伙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4425261945*******7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龙华镇粮桥村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李锦春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1955.10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4425261955*******6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龙华镇粮桥村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李银清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1947.03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4425261947*******7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龙华镇粮桥村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1968.01-1972.12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余树荣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1959.09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4425261959*******x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龙华镇粮桥村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余旭庭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1938.08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4425261938*******7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龙华镇粮桥村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1968.01-1972.12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陈建民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1970.09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4425261970*******7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龙华镇龙华村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2004.01-2007.12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陈灶新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龙华镇旭日村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1968.01-1979.01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陈永瑞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1951.05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4425261951*******8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龙华镇旭日村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1968.01-1979.12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黄俊业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1928.01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4425261928*******8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1967.06-1986.12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陈江水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1941.12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4425261941*******9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1962.06-1985.05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闾黄契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1943.05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4425261943*******X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1973.01-1976.01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戴美顺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1949.12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4425261949*******X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1976.03-1986.07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黄九仔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4425261945*******9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1972.03-1993.10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闾树堂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1943.07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4425261943*******9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1960.03-1973.02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甘辉光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4413221954*******9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1971.07-1977.07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闾汝</w:t>
            </w:r>
            <w:r>
              <w:rPr>
                <w:rFonts w:hint="eastAsia" w:ascii="仿宋_GB2312" w:hAnsi="仿宋" w:eastAsia="仿宋" w:cs="仿宋"/>
                <w:color w:val="000000"/>
                <w:sz w:val="24"/>
                <w:szCs w:val="24"/>
              </w:rPr>
              <w:t>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1966.04-1979.08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刘雨仁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1941.07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4425261941*******0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1964.01-1991.06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陈水林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1968.02-1980.12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刘观养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1941.12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4425261941*******1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1968.02-1980.12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黄怡盛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龙溪街道龙岗村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1973.12-1989.12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游连进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龙溪街道龙岗村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1973.12-1989.12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郑汉云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龙溪街道龙岗村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1972.01-1981.12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黄加平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1951.11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4425261951*******7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龙溪街道龙岗村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1969.01-1980.01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陈连合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1935.11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4413221935*******4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龙溪街道龙岗村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1960.02-1969.12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陈丁友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1957.08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4425261957*******8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龙溪街道龙岗村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1973.10-1986.05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刘炳权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龙溪街道龙岗村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1969.01-1980.10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张锦添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4425261946*******5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龙溪街道横巷村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1967.03-2005.07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李新进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1944.11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4425261944*******7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龙溪街道球岗村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1962.08-2003.08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黄日进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1942.07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4425261942*******0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龙溪街道湖头村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1967.03-1983.05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陈建辉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1955.07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4425261955*******1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龙溪街道结窝村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1972.02-1986.12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周徐发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1940.12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4425261940*******0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龙溪街道苏村村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1960.02-1990.2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赖进成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龙溪街道苏村村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1974.01-1975.10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赖锦平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4413221954*******8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龙溪街道苏村村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1970.03-1996.12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赖耀新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1958.09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4425261958*******0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罗阳街道观园区桥东二路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14</w:t>
            </w: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1979.01-1995.01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赖庭旺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1942.11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4425261942*******X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龙溪街道苏村村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173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1962.12-1973.12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梁松委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龙溪街道长湖沥村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1971.01-1981.10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叶志欢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1951.08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4425261951*******7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龙溪街道长湖沥村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1971.01-1981.10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叶瑞兰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龙溪街道长湖沥村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1969.01-1976.12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叶桂金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1957.11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4425261957*******6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龙溪街道长湖沥村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1973.01-1980.12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梁分明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龙溪街道长湖沥村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1972.02-1978.05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殷伟堂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1966.01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4425261966*******2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龙溪街道埔上村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1987.03-2007.03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殷荣康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龙溪街道埔上村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1976.03-1992.03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殷容发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1956.04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4425261956*******2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龙溪街道埔上村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19760.5-2006.07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蔡寿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龙溪街道夏寮村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1967.06-1986.12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刘松发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龙溪街道夏寮村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1967.06-1986.12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林水安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龙溪街道夏寮村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1967.06-1986.12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黄计发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1947.02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4425261947*******2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1967.06-1986.12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黄论水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1949.06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4425261949*******8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龙溪街道夏寮村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1968.07-1986.12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苏应六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1932.02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4425261932*******7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龙溪街道埔心村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1960.01-1976.12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李添发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龙溪街道埔心村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1963.01-1993.12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黄招财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1942.05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4425261942*******X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1965.06-1968.06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黄苏妹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4425261945*******X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1968.02-1988.08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刘康华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龙溪街道白莲湖村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1978.08-2007.10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黄自安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1956.06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4425261956*******3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龙溪街道黄屋村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2002.11-2007.12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翁礼福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龙溪街道银岗村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黄新喜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1951.12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4425261951*******X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龙溪街道夏寮村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苏改成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龙溪街道埔心村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黄金联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1936.05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4425261936*******6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龙溪街道黄屋村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1973.12-1996.02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张绍光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龙溪街道横巷村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1974.07-2002.01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叶雨光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1957.04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4425261957*******3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龙溪街道长湖沥村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1976.01-2007.12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黎锦棉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1955.08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4425261955*******6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龙溪街道黎屋村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1986.01-2007.12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赖容添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龙溪街道苏村村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1974.01-2007.12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黄正浩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1943.05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4425261943*******X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龙溪街道湖头村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1974.04-2003.04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罗宝祥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4425261945*******4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龙溪街道龙岗村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1973.12-2004.12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郭桂安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1940.10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4425261940*******7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龙溪街道龙岗村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1973.12-2000.09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黄松玉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4425261946*******9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龙溪街道夏寮村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1973.12-2006.09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苏锡钦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1947.05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4425261947*******0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龙溪街道绿水湖村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1974.01-2007.04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苏少盛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4425261945*******9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龙溪街道苏村村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1963.10-2003.10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苏进添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4425261949*******2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龙溪街道埔心村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1973.09-2007.12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钟护旺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1940.10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4425261940*******4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龙溪街道钟屋村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1961.01-2000.01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钟满江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1971.04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4425261971*******4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龙溪街道钟屋村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1991.03-2007.12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谢炳林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1965.03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4425261965*******X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龙溪街道岐岗村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1988.01-2007.12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刘姚升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1965.04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4425261965*******4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龙溪街道深湖村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1994.03-2007.12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陈水津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1962.07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4425261962*******7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龙溪街道结窝村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1994.09-2007.12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林如带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1936.10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4425261936*******5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龙溪街道结窝村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1970.07-1980.12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李炎培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龙溪街道球岗村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黄计立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4425261945*******X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1962.01-1965.01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刘陈国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龙溪街道深湖村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1970.01-1980.03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吕论友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1944.08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4425261944*******4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1976.06-1981.12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郭秋利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1944.06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4425261944*******0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龙溪街道龙岗村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1969.01-1986.01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黎腾芳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1930.01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4425261930*******3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龙溪街道黎屋村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1955.01-1965.12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闾锦胜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龙溪街道宫庭村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1986.10-1990.12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黄仁喜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1944.01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4425261944*******7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龙溪街道夏寮村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1969.10-1980.10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周奎仟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1941.10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4425261941*******8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1978.01-1985.10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李齐胜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4425261945*******5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龙溪街道办深湖村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1961.02-1970.10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陈满森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1936.06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4425261936*******5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1976.02-1986.09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黄国英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龙溪街道黄屋村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1976.03-1999.10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杨小林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1976.09-2007.12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曾凡彬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罗阳街道莲湖村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1975.01-1987.12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蔡天养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罗阳街道梅花村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1965.01-2006.12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魏建新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罗阳街道新角村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1967.11-2000.12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魏伦发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罗阳街道新角村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魏寿祺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罗阳街道新角村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1961.11-1982.12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钟苏仔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罗阳街道九村村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1964.02-1999.02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杨理文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罗阳街道水西村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1996.01-2007.12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葛佰权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罗阳街道水西新村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1993.02-2007.12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苏德成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罗阳街道浪头村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李均培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1935.09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罗阳街道鸡麻地村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1982.02-1995.09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高松新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罗阳街道鸡麻地村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2006.01-2007.12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聂福元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1936.05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罗阳街道巷口村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1960.05-1993.12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刘纯森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1940.12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罗阳街道杨梅村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1969.01-2000.12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聂石建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罗阳街道虾浪村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1979.01-2001.12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何梦龙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罗阳街道东坑村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1982.02-2007.12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陈甲新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1943.04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罗阳街道横坑村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1999.01-2003.12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黄桂生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罗阳街道横坑村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1969.10-1998.10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卢桂成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1938.08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罗阳街道上塘村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1968.03-1998.03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罗阳街道翠美园村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1975.05-2007.12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李观发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罗阳街道云步村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1970.07-2007.2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彭桂兴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罗阳街道大小塘村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1985.01-2006.10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练志良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1938.07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罗阳街道长贵村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1968.01-1995.12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张广兴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罗阳街道长贵村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1971.03-1987.08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徐炳球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1936.11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罗阳街道新结村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1972.06-1986.12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杨容稳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罗阳街道新结村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1978.02-1982.11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徐锦华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罗阳街道新结村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1975.06-1978.04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陈新贵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罗阳街道莲湖村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1988.02-1996.06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杜桂英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罗阳街道田牌村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林记生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罗阳街道承粮陂村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1967.06-1978.12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张论斌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罗阳街道承粮陂村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1967.02-1978.03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林德光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1931.07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罗阳街道承粮陂村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1967.02-1988.03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张桂新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罗阳街道承粮陂村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1967.02-1998.10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张关友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罗阳街道承粮陂村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1967.2-1970.12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魏文利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1973.12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罗阳街道新角村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1990.10-2007.12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柯国雄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1972.01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罗阳街道天上元村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2005.03-2007.12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李运新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1963.09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罗阳街道廖洞村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何新维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1966.08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罗阳街道莲湖村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2005.01-2007.12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林天锡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1971.02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4425261971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罗阳街道新结村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赖耀新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1958.09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龙溪街道观园区桥东二路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1979.01-1995.01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钟木火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柏塘镇平安居委会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1968.01-1972.12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苏火荣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柏塘镇黄新村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1975.06-1988.12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黄添胜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1937.06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柏塘镇黄新村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1956.04-1963.12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徐水扬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柏塘镇古洞村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1977.08-2007.12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邹火生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柏塘镇古洞村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1974.08-1976.12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黄谷华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柏塘镇山前村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1976.07-1983.07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1940.05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pacing w:val="-18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pacing w:val="-18"/>
                <w:kern w:val="0"/>
                <w:sz w:val="24"/>
                <w:szCs w:val="24"/>
              </w:rPr>
              <w:t>罗阳街道博惠路</w:t>
            </w:r>
            <w:r>
              <w:rPr>
                <w:rFonts w:ascii="仿宋_GB2312" w:hAnsi="仿宋" w:cs="仿宋"/>
                <w:color w:val="000000"/>
                <w:spacing w:val="-18"/>
                <w:kern w:val="0"/>
                <w:sz w:val="24"/>
                <w:szCs w:val="24"/>
              </w:rPr>
              <w:t>168</w:t>
            </w:r>
            <w:r>
              <w:rPr>
                <w:rFonts w:hint="eastAsia" w:ascii="仿宋_GB2312" w:hAnsi="仿宋" w:cs="仿宋"/>
                <w:color w:val="000000"/>
                <w:spacing w:val="-18"/>
                <w:kern w:val="0"/>
                <w:sz w:val="24"/>
                <w:szCs w:val="24"/>
              </w:rPr>
              <w:t>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1975.07-1987.08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余子尧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柏塘镇坳头村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1996.04-2006.12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曾天生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1943.11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柏塘镇黄栏村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1964.03-1975.06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廖关仔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柏塘镇陂头村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1964.05-2007.12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杨金水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柏塘镇燕光村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1978.02-1995.12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廖伯佩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柏塘镇陂头村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1975.06-1988.06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黄德生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柏塘镇禾水村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1977.01-1987.08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黄华生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柏塘镇禾水村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1962.01-1974.08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谢伟泉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柏塘镇禾水村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1986.12-2002.12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王程祥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柏塘镇白岭村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1983.06-1994.12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邱关荣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柏塘镇圩镇解放南路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1972.12-1983.8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黄谭生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1962.07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柏塘镇小洞村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1979.03-2002.03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曾天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  <w:szCs w:val="24"/>
              </w:rPr>
              <w:t>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1966.03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柏塘镇黄栏村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1985.02-1997.08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沈火安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1961.08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柏塘镇平安村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1980.05-1994.12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张作平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1969.06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柏塘镇平安村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1989.09-2007.12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赖天荫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柏塘镇小洞村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1980.03-2003.03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邱观胜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1974.03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柏塘镇白岭村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2003.03-2007.12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苏</w:t>
            </w:r>
            <w:r>
              <w:rPr>
                <w:rFonts w:hint="eastAsia" w:ascii="仿宋_GB2312" w:hAnsi="仿宋" w:cs="仿宋"/>
                <w:color w:val="00000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4425261946*******4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石湾镇中岗村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1961.01-1972.01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叶才贵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1940.06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4425261940*******1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石湾镇中岗村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1960.01-1975.12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李景新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石湾镇中岗村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1969.11-1990.06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苏日平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1933.02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4425261933*******X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石湾镇中岗村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1970.05-1990.10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李景祥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1951.06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4425261951*******3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石湾镇中岗村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1967.03-1977.03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李卢桥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石湾镇中岗村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1975.03-1976.06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李桂桃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1949.07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4425261949*******4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石湾镇中岗村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1965.02-1976.08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李润宁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石湾镇中岗村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1978.05-1988.06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苏锦尧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1960.06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4425261960*******4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石湾镇中岗村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2002.1-2007.06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严福明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1953.09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1977.01-2007.12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严溢滋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1944.03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1962.01-1992-12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莫沛林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1953.09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1974.01-1984.12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刘旭联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1949.08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1972.01-1980.12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茹朱耀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1942.11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1967.01-1980.12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朱炳耀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1945.07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1975.06-1983.07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李桂桃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1947.04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1967.01-2002.01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唐平乐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1933.10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1960.01-1971.12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朱炳森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1956.07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1984.01-1995.12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茹以贵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1946.08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1962.01-1975.12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茹玉泉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1943.07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1962.01-1975.12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茹松来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石湾镇源头村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1976.01-1982.12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吴水明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1942.07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4425261942*******6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石湾镇圩镇渔业村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1967.01-1983.07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徐松柏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1961.10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石湾镇圩镇渔业村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1979.01-1982.12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马吴波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1944.04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4425261944*******2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1971.01-1981.12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钟进华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1971.02-1981.12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钟满球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1955.06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4425261955*******4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1970.01-1981.12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钟汉平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b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1971.01-1981.10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钟朱池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1966.01-1976.03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朱国勤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1951.08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4425261951*******2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1974.01-2001.01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朱佳知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1939.02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4425261939*******8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1958.01-1980.12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朱计容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ind w:left="38" w:leftChars="12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1975.01-1980.12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朱容根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1956.07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4425261956*******0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朱国秋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1965.01-1980.12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关镇球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1963.03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4425261963*******8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1978.07-1989.07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黎焕荣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1957.10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4425261957*******X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1974.05-2001.06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黎桂枝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1962.02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4413221962*******6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1978.07-2001.07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黎陈镜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1956.06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ind w:left="741" w:leftChars="2" w:hanging="735" w:hangingChars="35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4425261956*******9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1971.06-2001.06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关进祥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1956.08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4413221956*******2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1970.08-2002.08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钟海浩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1964.12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2002.02-2007.12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张平方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1963.11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4425261963*******3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1980.03-1991.05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朱桂芳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4413221953*******2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1971.01-1976.12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叶保卫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1956.06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4425261956*******2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1979.07-1990.12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崔浩清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1974.05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4413221974*******0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2003.10-2007.12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陈广全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1973.01-1988.12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朱志生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朱信旺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朱耀金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邹茂宁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1968.05-2000.01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邹炎球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1967.08-1974.06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钟景煜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1937.01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1968.02-1976.12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朱贯荣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1970.03-1998.06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朱焕全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1968.05-2001.10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邓柱基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1977.03-2001.08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黄庆明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1986.03-1997.02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钟招流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1977.05-2000.01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陈柱灯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1967.01-1973.01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邹锦锐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1970.10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4425261970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石湾镇铁场村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2002.02-2007.12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邹岳全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1943.09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4425261943*******7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石湾镇石湾村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1969.08-1977.09.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何柱包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1947.06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4425261947*******3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石湾镇石湾村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1970.08.-1988.07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姚德江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ind w:left="221" w:leftChars="20" w:hanging="157" w:hangingChars="75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石湾镇石湾村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1968.08.-1977.09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姚东海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1944.05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4425261944*******6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石湾镇石湾村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1970.09.-1981.08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何留后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石湾镇石湾村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1976.06.-1980.08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叶冠华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1956.06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4425261956*******2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石湾镇石湾村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1970.10.-1990.11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姚包才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1936.10.04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4425261936*******3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石湾镇石湾村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1960.03.-1964.08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何礼傍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1960.09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4413221960*******2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石湾镇石湾村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2002.10.-2007.12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陈敬坤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石湾镇鸾岗村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1963.03-1985.05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谢沛枝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石湾镇鸾岗村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1963.03-1983.05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尹成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石湾镇鸾岗村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1963.08-1980.06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卢李旺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1942.12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石湾镇鸾岗村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1963.06-1995.12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陈国成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1943.12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石湾镇鸾岗村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1963.03-2002.12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卢志明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石湾镇鸾岗村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1963.06-1980.06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陈振金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石湾镇鸾岗村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1978.08-1995.12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卢志坤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石湾镇鸾岗村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2002.10-2007.10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刘平贵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石湾镇里波水村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1969.09-2007.12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刘光渠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石湾镇里波水村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1969.03-1997.05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苏光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石湾镇里波水村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1962.06-1980.12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吴满江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石湾镇里波水村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1977.08-1995.12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刘成树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石湾镇里波水村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1957.03-1969.03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刘海良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石湾镇里波水村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1973.01-1980.3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冯创兴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1963.09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石湾镇里波水村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1980.01-2007.10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马柳基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1962.12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4425261962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</w:t>
            </w:r>
            <w:r>
              <w:rPr>
                <w:rFonts w:hint="eastAsia" w:ascii="仿宋_GB2312" w:hAnsi="仿宋" w:eastAsia="仿宋" w:cs="仿宋"/>
                <w:sz w:val="24"/>
                <w:szCs w:val="24"/>
              </w:rPr>
              <w:t>滘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吓村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1980.04-1994.07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董国锡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1941.11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</w:t>
            </w:r>
            <w:r>
              <w:rPr>
                <w:rFonts w:hint="eastAsia" w:ascii="仿宋_GB2312" w:hAnsi="仿宋" w:eastAsia="仿宋" w:cs="仿宋"/>
                <w:sz w:val="24"/>
                <w:szCs w:val="24"/>
              </w:rPr>
              <w:t>滘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吓村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1980.07-2007.06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董风海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1952.09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4413221952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</w:t>
            </w:r>
            <w:r>
              <w:rPr>
                <w:rFonts w:hint="eastAsia" w:ascii="仿宋_GB2312" w:hAnsi="仿宋" w:eastAsia="仿宋" w:cs="仿宋"/>
                <w:sz w:val="24"/>
                <w:szCs w:val="24"/>
              </w:rPr>
              <w:t>滘</w:t>
            </w:r>
            <w:r>
              <w:rPr>
                <w:rFonts w:hint="eastAsia" w:ascii="仿宋_GB2312" w:hAnsi="仿宋" w:cs="仿宋"/>
                <w:sz w:val="24"/>
                <w:szCs w:val="24"/>
              </w:rPr>
              <w:t>吓村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1972.07-1980.06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张大全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1976.12-2007.12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张国庆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1976.02-1999.12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张少林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1971.12-2001.12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姚容根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1977.10-1988.05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姚炳光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1968.03-2002.02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莫松根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1974.12-1994.03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李树根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1970.03-1974.12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李锦桃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1968.10-2002.12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陈容权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1975.02-2002.04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陈景先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1939.09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陈进深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石湾镇黄西村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1971.01-1981.02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周何天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湖山新二村三巷南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45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1964.02-1996.05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谢细牛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1938.07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4425261938*******9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石湾镇白沙村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1965.03-1975.12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周厚地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石湾镇白沙村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1965.03-2002.03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谢丽全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ind w:left="221" w:leftChars="20" w:hanging="157" w:hangingChars="75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石湾镇白沙村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1973.09-2002.09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赵灼凡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4425261946*******0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石湾镇白沙村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1965.03-1972.06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谢厚柱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石湾镇白沙村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1978.01-1998.01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黎傍检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1973.12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4413221973*******9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石湾镇白沙村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2002.10-2007.12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谢亦坤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石湾镇白沙村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1976.02-2001.03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黎建辉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1970.03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4425261970*******8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石湾镇白沙村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2002.10-2007.12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崔灼佳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1960.08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4425261960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1983.06-1960.06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甘柱稳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1947.11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1964.01-1966.01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钟进培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1948.08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1976.01-1981.12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甘敬联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1953.10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sz w:val="24"/>
                <w:szCs w:val="24"/>
              </w:rPr>
              <w:t>石湾镇西田村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sz w:val="21"/>
                <w:szCs w:val="21"/>
              </w:rPr>
              <w:t>1972.01-1980.12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曾庆详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1936.03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湖镇镇大丰村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1962.08-1978.12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赖汉源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湖镇镇黄塘村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1996.03-2012.11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陈天发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湖镇镇三水村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1993.12.2007.12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徐照吉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湖镇镇新丰村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曾天养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湖镇镇下洞村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1968.03-2007.09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苏王养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湖镇镇下径村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1968.03-1996.11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曾育炎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湖镇镇茶山村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1965.01-1986.12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邱志明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湖镇镇响水居委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1974.03-1986.10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谢李发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1936.09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湖镇镇响水居委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罗国侦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广东深圳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龙岗区布吉镇李屋村百花街一巷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1974.08-1989.12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黄金保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1939.11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湖镇镇塘下村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1958.10-2007.12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曾水彬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1936.07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湖镇镇大丰村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1962.05-1989.06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黄佛添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湖镇镇大丰村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杨映清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湖镇镇埔新村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1961.03-1969.5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刘锦辉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湖镇镇东埔村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1995.01-2007.12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杨欢明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1942.05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湖镇镇埔新村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1966.04-1977.11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赖燕辉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湖镇镇上前村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1972.06-2007.10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郑林稳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1935.08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湖镇镇新围村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1986.01-2002.12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胡树支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湖镇镇大丰村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陈建明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1938.07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湖镇镇大坑村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1962.03-1987.10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黄水金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湖镇镇塘下村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1988.01-1995.12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邱志红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湖镇镇横光村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赖路水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1975.09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湖镇镇下径村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陈继年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1972.04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湖镇镇大坑村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郑锡如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湖镇镇新围村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2003.01-2007.12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黄伟灵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1973.10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湖镇镇坪山村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2005.07-2007.12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曾火强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1979.12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湖镇镇星星村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杨船兴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杨村镇塘角村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1959.01-1980.12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陈寿明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杨村镇陈村村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黄月华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杨村镇合水村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叶坤祥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杨村镇石滩村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1990.01-2007.12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叶秀强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杨村镇石滩村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1971.01-1999.12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陈月来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杨村镇陈村村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1972.02-1979.10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陈致国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杨村镇耀潭村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1980.12-007.12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黄少桓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1942.01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杨村镇竹子园村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1987.03-2007.12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张胜生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1961.06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杨村镇水华寨村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1994.05-2007.12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黄荣添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杨村镇塘角村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1980.01-2005.12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张伟华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杨村镇新前村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1963.01-1984.12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林安邦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杨村镇羊和村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1978.11-1992.12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罗水源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1962.01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杨村镇羊和村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1993.01-2002.12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李学基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杨村镇埔连村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杨碧光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杨村镇塘角村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2005.01-2007.12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何石荣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杨村镇新前村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曾庆华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杨村镇大岭下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1974.06-1984.08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张寿生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1964.05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杨村镇大井村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1984.01-2007.12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李桥友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杨村镇大井村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1978.05-1998.11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刘子为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1928.09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4425261928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杨村镇新前村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1959.03-1983.03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叶炳奎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1933.12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杨村镇石滩村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1960.01-1970.12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陈天祥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杨村镇新前村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1978.06-1999.12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朱双田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杨村镇井水龙村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1966.03-1989.12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钟伟平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杨村镇径口村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1996.01-2007.12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王富芳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1963.07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杨村镇羊和村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2003.01-2007.12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黄卫光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1970.05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4425261970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杨村镇新田村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1998.01-2007.12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陈伯年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杨村镇陈村村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1972.07-2007.12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陈育宏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1975.04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杨村镇陈村村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2000.05-2007.12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朱贤亮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1961.10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杨村镇李村村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王钦文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杨村镇李村村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1985.03-2007.3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王佩玖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杨村镇坑美村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1970.06-1986.10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朱石贵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杨村镇陈村村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1972.01-1998.12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古来信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1935.10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4425261935*******8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长宁镇水边村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1962.03-1985.03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李荣佳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1949.07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4425261949*******0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</w:t>
            </w: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水边村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1971.05-1974.05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廖育华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长宁镇水边村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1969.03-1983.03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古李阳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4425261958*******1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长宁镇水边村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李王佑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1950.01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长宁镇水边村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1972.02-1976.12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曾运金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1957.02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4425261957*******5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长宁镇埔筏村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1981.01-1982.01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朱乱生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1944.09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4425261944*******4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</w:t>
            </w: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埔筏村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1964.03-1978.03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朱炳通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1957.05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长宁镇埔筏村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1972.08-2007.12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黄玉观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4425261958*******8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长宁镇埔筏村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1980.03-1986.03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游姜平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1942.12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4425261942*******0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长宁镇石下屯村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1963.03-2002.03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罗寿其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1951.11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4425261951*******0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</w:t>
            </w: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石下屯村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1973.04-1984.04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谢旦家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4425261946*******X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长宁镇东平村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1962.03-1985.03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赖銮贱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长宁镇新江村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1968.07-1973.10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黄建明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1960.03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4425261960*******X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长宁镇新江村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肖怡兴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4416111959*******X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长宁镇新江村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1987.06-2007.12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1947.06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4425261947*******1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长宁镇新江村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1969.07-1984.10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曾国庭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长宁镇祥岗村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1975.05-2007.05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袁桂维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长宁镇古泥塘村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1968.03-1989.03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袁海明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长宁镇古泥塘村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1968.03-1989.03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孔宪权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长宁镇古泥塘村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1968.03-1989.03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邓罗发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长宁镇新村村三队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1975.03-1998.03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张清华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1956.07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4425261956*******3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罗浮山果场黄园村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1975.10-1993.10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张献良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罗浮山澜石村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182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1985.06-1997.06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黄天保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长宁镇澜石村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1985.06-1997.07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刘年方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罗浮山澜石村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1966.01-2007.12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刘玉林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1958.07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4425261958*******5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罗浮山澜石村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1975.09-1989.09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周海波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1960.04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4425261960*******3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罗浮山下浪村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1978.09-1998.09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黄增林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罗浮山下浪村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1972.03-1978.03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林容根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1937.12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4425261937*******X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罗浮山下浪村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1973.03-1979.03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邓冬</w:t>
            </w:r>
            <w:r>
              <w:rPr>
                <w:rFonts w:hint="eastAsia" w:ascii="仿宋_GB2312" w:hAnsi="仿宋" w:eastAsia="仿宋" w:cs="仿宋"/>
                <w:sz w:val="24"/>
                <w:szCs w:val="24"/>
              </w:rPr>
              <w:t>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1967.10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4425261967*******X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罗浮山澜石村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1997.03-2007.03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曾志勇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1980.10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4413221980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长宁镇东平村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邱路添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1978.09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4413221978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长宁镇长富路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号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陈秋林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1980.09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4413221980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长宁镇松树岗村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2005.01-2007.12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梁伟平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1979.09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4413221979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长宁镇圩镇新建二村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2003.02-2007.12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刘文锋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1974.09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4416211974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长宁镇新江村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赖伟林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1969.08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4402241969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长宁镇新江地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2003.01-2007.12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游容叶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1965.03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4425261965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长宁镇石下屯村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邓石添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1968.07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4425261968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长宁镇新村村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2003.01-2007.12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刘锦城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1979.06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4413221979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长宁镇东平村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2003.01-2007.12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郑木添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1956.12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hint="eastAsia" w:ascii="仿宋_GB2312" w:hAnsi="仿宋" w:cs="仿宋"/>
                <w:kern w:val="0"/>
                <w:sz w:val="21"/>
                <w:szCs w:val="21"/>
              </w:rPr>
              <w:t>柏塘镇解放西路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1994.02-2007.12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张天生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1943.03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柏塘镇车田村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1972.06-1985.08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张伟明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1948.06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柏塘镇下塘小区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1972.05-1986.08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邹法辉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1934.10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柏塘镇车田村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1962.06-1974.12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邹玉钦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1957.06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柏塘镇车田村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1975.01-2005.06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张义谦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1933.09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柏塘镇低陂村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1972.06-1993.09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林添古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1938.10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4413221938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罗阳镇富力现代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广场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1969.01-1989.12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黄木生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1956.09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柏塘镇上田埔村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1977.01-1987.12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陈有和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1951.06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柏塘镇上田埔村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1972.08-2005.06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杨观源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1955.04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柏塘镇石岗村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1971.01-1981.12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李天生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1947.05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柏塘镇荷排路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1987.01-2007.05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杨松生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1944.04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4425161944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柏塘镇荷排小区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188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1981.01-2004.04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朱木清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1946.10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柏塘镇屯里村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1974.05-2006.10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罗寿华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1966.08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4425261966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柏塘镇石岗村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1995.01-2007.11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张海良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1963.10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4425261963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柏塘镇石岗村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1986-01-2007.12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王天奎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1943.11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柏塘镇新陂村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188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1979.11-1999.02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古关仁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1944.12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柏塘镇柏市村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1966.01-1986.12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巫火生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1947.11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柏塘镇富新村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1972.07-2006.08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石天来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1955.07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柏塘镇石湖村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1982.01-2007.12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廖玉田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1954.09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4413221954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柏塘镇南福花园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1975.01-1978.12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郑桥生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1956.07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柏塘镇水陂村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1972.01-1975.12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黄国庭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1939.10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柏塘镇横岭村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1972.06-1999.01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黄天养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1950.06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柏塘镇蕉木村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1975.01-1985.12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袁观李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1950.12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柏塘镇水陂村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1976.01-1999.02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廖庆泉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1953.03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柏塘镇石湖村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1979.01-1981.12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陈梦云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1960.05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4425261960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柏塘镇鸭公村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1979.02-1994.12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缪锦环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1944.08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柏塘镇鸭公村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1962.09-1979.01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余天胡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1937.06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柏塘镇横岭村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1962.10-1979.12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李石招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1942.07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柏塘镇圩镇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1972.08-1986.12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李燕洪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1969.02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4425261969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柏塘镇石湖村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1994.03-2006.08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李育强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1964.09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4425261964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柏塘镇石湖村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1982.07-1992.10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钟石明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1949.07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kern w:val="0"/>
                <w:sz w:val="24"/>
                <w:szCs w:val="24"/>
              </w:rPr>
              <w:t>柏塘镇龙头村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kern w:val="0"/>
                <w:sz w:val="21"/>
                <w:szCs w:val="21"/>
              </w:rPr>
              <w:t>1978.08-1989.10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胡佛连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1951.04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柏塘镇低陂村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1968.02-1972.12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李已生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麻陂镇塘尾村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1985.01-2015.12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李仕安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麻陂镇永丰村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1973.01-2005.12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邓富其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1939.09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麻陂镇金湖村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1974.07-2000.12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温群茂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麻陂镇曲潭村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1985.01-2006.12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黎金华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麻陂镇坳头村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1969.01-2005.12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黄其祥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麻陂镇洪湖村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1969.01-2005.12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罗振中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麻陂镇横茜村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1968.06-2005.01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李富贵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麻陂镇艾埔村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1985.01-2003.12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罗火荣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麻陂镇横茜村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1968.01-2000.12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张焕冲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麻陂镇坳头村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1972.01-2000.12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郑文荣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麻陂镇横茜村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1968.08-1988.11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罗焕祥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麻陂镇横茜村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1966.03-1978.12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田育才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麻陂镇洋田村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钟桂兴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麻陂镇坳头村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1974.01-1996.12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李秋英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1937.08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观音阁镇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1954.08-1988.10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李金洪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1973.11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麻陂镇三科村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黄君辉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1979.12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麻陂镇圩镇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1998.01-2007.12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蔡华俊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石坝镇大水坑村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1964.01-1977.03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黄元华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石坝镇蓝田村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1961.07-2001.09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田水友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石坝镇黄山洞村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1965.02-1971.12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王绍庭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石坝镇象岭村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1996.05-2007.12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黄继芳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石坝镇黄山洞村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1977.01-1978.12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叶贵财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石坝镇秀埔村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1973.01-2005.05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廖元生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1937.09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石坝镇埔贝村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1963.01-1979.01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钟汉华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石坝镇坦田村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1979.02-2002.02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陈水松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石坝镇黄山洞村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1971.02-1976.12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朱如康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石坝镇红星村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1978.02-2007-12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李锦明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1958.07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石坝镇黄山洞村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陈伟明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1963.10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石坝镇龙口村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1982.12-2007.12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钟姚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1942.06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石坝镇三嘉村村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1973.02-2002.06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张苑良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石坝镇石坝村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1990.01-2007.12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张荣华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1954.05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石坝镇石坝村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1989.01-2007.12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邓洪昌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石坝镇丁塘村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1996.06-2007.12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张惠环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石坝丁塘村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1978.02-1996.05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陈奕培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1927.06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4425261927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石坝镇下坑村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1958.12-1987.06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陈利新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1962.10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石坝镇下坑村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1989.01-2002.01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黄庚秀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1940.08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石坝镇乌坭湖村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1962.09-1994.12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许良兴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1956.11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石坝镇罗洞村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1995.04-2005.04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邓日良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1963.03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石坝镇冷水坑村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1987.01-2007.12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黄新来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1971.04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石坝镇丁塘村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1995.10-2007.12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王勇清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1989.04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石坝镇蓝新村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2005.08-2007.12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朱少仁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1961.06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石坝镇象岭村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1986.03-2007.12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陈云辉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1986.09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4413221986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石坝镇圩镇</w:t>
            </w:r>
          </w:p>
        </w:tc>
        <w:tc>
          <w:tcPr>
            <w:tcW w:w="158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2005.01-2007.12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邓水清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石坝镇冷水坑村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1975.06-1981.09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邓职如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石坝镇冷水坑村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1975.06-1981.09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邓定光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石坝镇冷水坑村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1975.06-1981.09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邓干文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石坝镇冷水坑村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1975.06-1981.09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田木生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石坝镇新村村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1982.02-2004.12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曾金水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石坝镇官村村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1971.12-1978.12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陈汉荣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1927.08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4425261927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石坝镇下坑村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1958.12-1987.08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ind w:firstLine="240" w:firstLineChars="10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钟伟清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1971.09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4425261971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石坝镇坦田村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王新强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1963.06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石坝镇蓝田村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1983.06-2007.12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叶添才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石坝镇秀埔村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1960.03-1966.05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林秉权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4426251952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泰美镇雷公村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1996.01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林新田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泰美镇雷公村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1975.11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1995.12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陈庆青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泰美镇雷公村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1968.03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林耀明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泰美镇雷公村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林畅明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泰美镇雷公村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林平初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泰美镇雷公村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1968.01-1975.12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胡观友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泰美镇雷公村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1975.01-1979.12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林志洪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泰美镇雷公村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林来兴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泰美镇雷公村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胡小芳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泰美镇雷公村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蔡万友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泰美镇秀岭村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蔡秋冬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1939.04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泰美镇秀岭村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1959.01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蔡顺能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泰美镇秀岭村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丘供周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泰美镇秀岭村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陈绍允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泰美镇秀岭村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郑生龙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泰美镇秀岭村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郑竞友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泰美镇秀岭村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陈耿忠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泰美镇秀岭村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1997.05-2007.12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曾射生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泰美镇新星村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1982.03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曾德富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泰美镇新星村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曾运寿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泰美镇新星村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钟新强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1971.11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泰美镇新塘村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1993.03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钟楚辉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泰美镇新塘村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张子光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泰美镇新塘村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周经华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泰美镇夏青村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周为能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泰美镇夏青村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吴春如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泰美镇夏青村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周旺才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泰美镇夏青村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周伟生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泰美镇夏青村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吴连玉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泰美镇夏青村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曾运生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1940.09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泰美镇赤岭村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1958.03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黄运生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泰美镇赤岭村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1976.05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张来生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泰美镇赤岭村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1970.03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曾天来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1943.05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泰美镇赤岭村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黄运添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泰美镇赤岭村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1976.04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张茂祥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泰美镇盘陀村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1974.03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聂振强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广东惠城区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聂桥兴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聂贵添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聂天赐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聂佛胜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聂瑞华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聂石保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聂祥珍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利悦光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泰美镇岑坑村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1986.10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利乃洪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泰美镇岑坑村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1975.09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1986.09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利新源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罗阳镇协作城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利集源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泰美镇岭子头村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1960.01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利月忠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泰美镇岭子头村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利路妹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泰美镇岭子头村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利仲平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泰美镇岭子头村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利月添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1962.11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泰美镇岭子头村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2003.01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车路苟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1940.07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泰美镇车村村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车光佑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1943.11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泰美镇车村村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车友英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泰美镇车村村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1965.01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车水南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泰美镇车村村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1977.04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车路权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泰美镇车村村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车顺安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泰美镇车村村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姚传兴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1936.11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泰美镇芹塘村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许汉清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泰美镇芹塘村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1969.03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许育才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泰美镇芹塘村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1969.03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许观清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1939.09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泰美镇建新路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1956.12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陈育贤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泰美镇芹塘村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1976.10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陈育华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泰美镇芹塘村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1970.07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姚友平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泰美镇芹塘村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1969.03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姚贤福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泰美镇芹塘村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1969.03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钟定安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泰美镇楼下村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陈春法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泰美镇兴水围村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1978.04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邓志光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泰美镇兴水围村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林桥发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1936.11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泰美镇罗福田村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1961.04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林瑞生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泰美镇罗福田村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朱观盛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泰美镇罗福田村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林潭明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泰美镇罗福田村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周炳照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泰美镇罗福田村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林瑞存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泰美镇罗福田村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林俊兴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泰美镇罗福田村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钟建辉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泰美镇良田村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李瑞良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泰美镇良田村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钟振强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泰美镇良田村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陈来兴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泰美镇良田村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钟稳森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1933.08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泰美镇良田村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1957.01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钟汉荣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泰美镇良田村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钟月新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泰美镇良田村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钟月贵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泰美镇良田村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钟海文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泰美镇水安围村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周木来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泰美镇夏青村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张益中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泰美镇车村村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1977.02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胡如云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泰美镇新星村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1974.10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钟可良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泰美镇新星村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</w:t>
            </w: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张奎月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1953.08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泰美镇盘陀村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1972.08</w:t>
            </w: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1977.01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张寿强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1958.10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sz w:val="24"/>
                <w:szCs w:val="24"/>
              </w:rPr>
              <w:t>泰美镇盘陀村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1977.02</w:t>
            </w: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1979.10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邓福安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1953.12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泰美镇三径村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1970.02</w:t>
            </w: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1981.03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邓国生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1953.10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泰美镇三径村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1970.02</w:t>
            </w: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1981.03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张路来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1948.10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泰美镇车村村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1972.05</w:t>
            </w:r>
            <w:r>
              <w:rPr>
                <w:rFonts w:hint="eastAsia" w:ascii="仿宋_GB2312" w:hAnsi="宋体" w:cs="宋体"/>
                <w:color w:val="000000"/>
                <w:kern w:val="0"/>
                <w:sz w:val="21"/>
                <w:szCs w:val="21"/>
              </w:rPr>
              <w:t>－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1976.07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聂兴良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1951.12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泰美镇三径村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1974.07-1979.12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邓元清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1944.12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泰美镇三径村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1964.01-1974.01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邓冠生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1951.03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泰美镇三径村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1968.07-1978.12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邓振强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1953.08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泰美镇三径村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1970.07-1979.12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张金洪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1949.09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泰美镇三径村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1968.07-1979.12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范添友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1956.08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4413221956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泰美镇三径村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1972.07-1979.12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张佛京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1949.01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cs="宋体"/>
                <w:color w:val="000000"/>
                <w:kern w:val="0"/>
                <w:sz w:val="24"/>
                <w:szCs w:val="24"/>
              </w:rPr>
              <w:t>泰美镇盘陀村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  <w:t>1969.04-1979.12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朱运忠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杨侨镇大坑办事处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1995.01-2007.12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钟林生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1942.12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杨侨镇朝田办事处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1970.03-1989.08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钟庚来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杨侨镇朝田办事处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1980.01-1990.06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陈裕泉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1960.04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杨侨镇朝田办事处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1983.01-1990.01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黄俊荣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杨侨镇朝田办事处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1982.04-2007.12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温振华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1968.02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4425221968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杨侨镇石坝办事处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2006.10-2007.12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李新林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1962.12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4416111962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杨侨镇坪塘办事处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2001.10-2007.07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曾庆基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1975.12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4412301975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1"/>
                <w:szCs w:val="24"/>
              </w:rPr>
              <w:t>杨侨镇十二岭办事处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2004.10-2007.12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朱春灵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1940.02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4425261970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杨侨镇大坑办事处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1972.01-1982.02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邓梓平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1965.10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杨侨镇塔东办事处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2004.11-2005.12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邓秋华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1973.12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4413221973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杨侨镇塔东办事处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2006.12-2007.12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唐尚信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1967.03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杨侨镇风门办事处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2002.12-2007.12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钟惠良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1966.03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杨侨镇塔下办事处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2005.08-2007.12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sz w:val="24"/>
                <w:szCs w:val="24"/>
              </w:rPr>
              <w:t>曾桂华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1949.08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杨侨镇桔子办事处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1973.08-1980.03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李焕明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杨侨镇榄岭办事处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2004.11-2007.12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陈黄林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1930.03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4425261930*******5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园洲镇马嘶村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1980.12.-2007.12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陈理钦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园洲镇马嘶村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173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1975.12.-1986.12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陈礼芬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园洲镇田头村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陈容根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1943.11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4425261943*******9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园洲镇田头村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陈金湖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1945.06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4425261945*******7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园洲镇田头村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1969.02-1981.12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梁桥辉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园洲镇田头村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陈金全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1954.09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4425261954*******9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园洲镇田头村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1972.06-1995.12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陈锦安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1946.06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4425261946*******4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园洲镇田头村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1964.01-1978.12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1993.01-2007.12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梁学龄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1947.08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4425261947*******1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园洲镇土瓜圩村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1971.01-1992.12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朱炳生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1959.08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4425261959*******6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园洲镇土瓜圩村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1989.01-2007.12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梁加和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1943.08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4425261943*******5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园洲镇禾山村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1964.01-2003.09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朱成扬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1943.07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4425261943*******X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园洲镇禾山村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1962.01-1993.02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周惠权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园洲镇廖尾村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1974.01-2007.12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蔡炳英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1951.10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4425261951*******5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园洲镇廖尾村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1968.05-1993.08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朱润全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1949.12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4425261949*******2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园洲镇廖尾村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1971.01-1982.02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余培基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1953.05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4425261953*******3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园洲镇廖尾村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1971.01-1982.02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梁树宁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1941.07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4425261941*******1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园洲镇深沥村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9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1966.07-1989.05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梁建棠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1950.11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4425261950*******5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园洲镇沙头村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1973.01-1989.12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梁黄杜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1926.11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4425261926*******2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园洲镇沙头村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1969.01-1972.12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任培能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1951.12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4425261951*******2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园洲镇阵村村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1977.03-1989.12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陈尧权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园洲镇阵村村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1990.01-2007.12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朱锐宁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1955.05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4425261955*******3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园洲镇上南村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1972.08-1979.10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朱计荣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1948.06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4425261948*******1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园洲镇上南村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1969.10-1992.08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朱志明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园洲镇上南村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1972.08-1988.10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陈计顺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1940.09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4425261940*******3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园洲镇下南村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187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1964.07-2000.09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　排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1949.05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4425261949*******X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园洲镇李屋村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1973.04-2007.12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黄　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1952.04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4425261952*******6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园洲镇白马围村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1972.03-2007.12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35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李耀德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1941.10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4413221941*******X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广东深圳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深圳市南山区沙河塘头二坊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1968.04-1987.12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朱镜清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1963.04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4425261963*******6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园洲镇上南村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1988.01-2007.12.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ascii="仿宋_GB2312" w:hAnsi="仿宋" w:cs="仿宋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刘泽峰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1966.03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4425261966*******6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园洲镇刘屋村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1985.08-2007.12.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梁鹏飞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1962.01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4425261962*******3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sz w:val="24"/>
                <w:szCs w:val="24"/>
              </w:rPr>
              <w:t>园洲镇梁屋江头村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1995.01-2007.12.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徐月明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1961.08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横河镇东埔小组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1989.07-2001.12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赖计清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横河镇郭前村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1989.03-1995.12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徐锦容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1971.02-1982.12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罗田兴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1971.02-1979.12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徐畅辉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1971.02-1982.12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陈佛明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横河镇横河村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1973.05-1983.12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刘基培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1945.02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横河镇横河村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1973.06-1987.12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曾万福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1946.11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1972.02-1982.12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刘访荣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1972.02-1982.12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邓刘民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1976.03-1980.12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邹进发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1958.08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1973.02-1983.12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谭民清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横河镇卢屋村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1976.01-1985.12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郑年添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横河镇西群村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1973.01-1978.12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徐美光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1960.06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0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横河镇东埔小组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1982.01-2007.12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陈松发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横河镇西群村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1972.10-1976.12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赖荣华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横河镇沙上村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徐超明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横河镇花园村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1972.01-1997.12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徐何添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1937.05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横河镇花园村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1972.01-1997.12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谭木生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横河镇沙上村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1973.04-1976.12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罗李金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1970.03-1980.12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邓保生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1953.08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1981.01-1987.12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罗洪发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横河镇横河村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1967.05-1971.12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谭观火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1949.09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横河镇下河村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1970.07-1982.7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关容根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1974.01-1984.12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何木火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1971.01-1984.12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邓容民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1940.04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横河镇石湖村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1960.07-1994.06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唐月明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1959.08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横河镇黄竹村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1977.01-1992.12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徐观秀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横河镇东角村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1985.01-200712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林焕文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1938.09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横河镇黄竹村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1973.12-1976.12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林春发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1941.05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4413221941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横河镇黄竹村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1968.02-1973.12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刘佛古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1942.09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横河镇何家村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1968.01-1985.06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冯佰田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1932.10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4425261932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横河镇白马山林场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1971.07-1982.07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张黄生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1943.11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横河镇西群村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1962.01-1968.12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卢锦堂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横河镇上河村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1985.01-2007.12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刘道生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1957.02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横河镇下河村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1976.01-1996.12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朱友祥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横河镇卢屋村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1968.02-1989.12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徐观明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1948.11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横河镇花园村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1963.01-1995.12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徐日元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1960.01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横河镇花园村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1996.01-2007.12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黄陈佑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1965.01-1974.12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陈东生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1940.10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1975.01-1983.12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黄桂新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1952.06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1984.01-1996.12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谭焕清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1955.07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横河镇沙上村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1973.01-1996.12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张金</w:t>
            </w:r>
            <w:r>
              <w:rPr>
                <w:rFonts w:hint="eastAsia" w:ascii="仿宋_GB2312" w:hAnsi="仿宋" w:eastAsia="仿宋" w:cs="仿宋"/>
                <w:color w:val="000000"/>
                <w:kern w:val="0"/>
                <w:sz w:val="24"/>
                <w:szCs w:val="24"/>
              </w:rPr>
              <w:t>粦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1956.08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横河镇老圩村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1996.03-2007.12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刘东林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1944.03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横河镇横河村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135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1995.01-2007.12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夏新发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1969.08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4425261969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横河镇郭前村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1997.01-2007.12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罗应容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1947.09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4425261947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横河镇横河村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0752-6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1979.01-2003.12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仿宋" w:cs="仿宋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仿宋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陈子光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1951.07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4425261951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横河镇横河村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133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1975.01-1986.12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邓新喜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1954.05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4425261954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x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横河镇西角村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158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1974.07-1985.12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丁良友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1952.10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4425261952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横河镇西群村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180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1969.01-1980.12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曾黄兴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1950.12</w:t>
            </w:r>
          </w:p>
        </w:tc>
        <w:tc>
          <w:tcPr>
            <w:tcW w:w="1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4425261950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广东博罗</w:t>
            </w:r>
          </w:p>
        </w:tc>
        <w:tc>
          <w:tcPr>
            <w:tcW w:w="21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cs="仿宋"/>
                <w:color w:val="000000"/>
                <w:kern w:val="0"/>
                <w:sz w:val="24"/>
                <w:szCs w:val="24"/>
              </w:rPr>
              <w:t>横河镇西群村</w:t>
            </w:r>
          </w:p>
        </w:tc>
        <w:tc>
          <w:tcPr>
            <w:tcW w:w="1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150</w:t>
            </w:r>
            <w:r>
              <w:rPr>
                <w:rFonts w:ascii="仿宋_GB2312" w:hAnsi="仿宋" w:cs="仿宋"/>
                <w:color w:val="000000"/>
                <w:sz w:val="21"/>
                <w:szCs w:val="21"/>
              </w:rPr>
              <w:t>*******</w:t>
            </w: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7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ascii="仿宋_GB2312" w:hAnsi="仿宋" w:cs="仿宋"/>
                <w:color w:val="000000"/>
                <w:kern w:val="0"/>
                <w:sz w:val="21"/>
                <w:szCs w:val="21"/>
              </w:rPr>
              <w:t>1970.01-1981.12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仿宋" w:cs="仿宋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1"/>
                <w:szCs w:val="21"/>
              </w:rPr>
            </w:pPr>
          </w:p>
        </w:tc>
      </w:tr>
    </w:tbl>
    <w:p>
      <w:pPr>
        <w:adjustRightInd w:val="0"/>
        <w:snapToGrid w:val="0"/>
        <w:spacing w:line="590" w:lineRule="exact"/>
        <w:rPr>
          <w:rFonts w:ascii="仿宋_GB2312" w:cs="仿宋_GB2312"/>
          <w:snapToGrid w:val="0"/>
          <w:kern w:val="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6591B"/>
    <w:multiLevelType w:val="singleLevel"/>
    <w:tmpl w:val="60D6591B"/>
    <w:lvl w:ilvl="0" w:tentative="0">
      <w:start w:val="1"/>
      <w:numFmt w:val="decimal"/>
      <w:suff w:val="nothing"/>
      <w:lvlText w:val="%1"/>
      <w:lvlJc w:val="left"/>
      <w:pPr>
        <w:tabs>
          <w:tab w:val="left" w:pos="397"/>
        </w:tabs>
        <w:ind w:left="454" w:hanging="454"/>
      </w:pPr>
      <w:rPr>
        <w:rFonts w:hint="default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A0A337B"/>
    <w:rsid w:val="00034E79"/>
    <w:rsid w:val="00036FF7"/>
    <w:rsid w:val="000662CA"/>
    <w:rsid w:val="00080B87"/>
    <w:rsid w:val="000D69B2"/>
    <w:rsid w:val="00101E6F"/>
    <w:rsid w:val="00123290"/>
    <w:rsid w:val="00125B5C"/>
    <w:rsid w:val="00152837"/>
    <w:rsid w:val="00164851"/>
    <w:rsid w:val="00166460"/>
    <w:rsid w:val="001B23C3"/>
    <w:rsid w:val="001D55E1"/>
    <w:rsid w:val="00220B66"/>
    <w:rsid w:val="00227285"/>
    <w:rsid w:val="00227529"/>
    <w:rsid w:val="0023131E"/>
    <w:rsid w:val="00260B06"/>
    <w:rsid w:val="002732F3"/>
    <w:rsid w:val="002A0790"/>
    <w:rsid w:val="002B3652"/>
    <w:rsid w:val="002D3D0C"/>
    <w:rsid w:val="002E0BFD"/>
    <w:rsid w:val="002F77A2"/>
    <w:rsid w:val="003211C6"/>
    <w:rsid w:val="00336445"/>
    <w:rsid w:val="00336E2F"/>
    <w:rsid w:val="003610B8"/>
    <w:rsid w:val="00393F44"/>
    <w:rsid w:val="00393F95"/>
    <w:rsid w:val="00406D86"/>
    <w:rsid w:val="004202FE"/>
    <w:rsid w:val="00431382"/>
    <w:rsid w:val="00435139"/>
    <w:rsid w:val="00440548"/>
    <w:rsid w:val="004748A2"/>
    <w:rsid w:val="004B11FC"/>
    <w:rsid w:val="004C0493"/>
    <w:rsid w:val="004C7BFE"/>
    <w:rsid w:val="004F4EC6"/>
    <w:rsid w:val="00507FD5"/>
    <w:rsid w:val="00515C64"/>
    <w:rsid w:val="00523559"/>
    <w:rsid w:val="00524DFB"/>
    <w:rsid w:val="005276F9"/>
    <w:rsid w:val="00546554"/>
    <w:rsid w:val="00552463"/>
    <w:rsid w:val="005A011C"/>
    <w:rsid w:val="005A7199"/>
    <w:rsid w:val="005D6443"/>
    <w:rsid w:val="005E1279"/>
    <w:rsid w:val="005F5821"/>
    <w:rsid w:val="005F6F69"/>
    <w:rsid w:val="00655C01"/>
    <w:rsid w:val="006A36C5"/>
    <w:rsid w:val="006C6F86"/>
    <w:rsid w:val="006D5BF8"/>
    <w:rsid w:val="006F5B05"/>
    <w:rsid w:val="00712D48"/>
    <w:rsid w:val="00773C2C"/>
    <w:rsid w:val="007838A6"/>
    <w:rsid w:val="007955D4"/>
    <w:rsid w:val="007A2B69"/>
    <w:rsid w:val="007C2A4E"/>
    <w:rsid w:val="00832718"/>
    <w:rsid w:val="008371F3"/>
    <w:rsid w:val="00842595"/>
    <w:rsid w:val="00882F77"/>
    <w:rsid w:val="008860B1"/>
    <w:rsid w:val="00895AD8"/>
    <w:rsid w:val="008C7EC2"/>
    <w:rsid w:val="00907294"/>
    <w:rsid w:val="00931556"/>
    <w:rsid w:val="00941BA4"/>
    <w:rsid w:val="00967DE3"/>
    <w:rsid w:val="0097213A"/>
    <w:rsid w:val="00975EAC"/>
    <w:rsid w:val="0098735D"/>
    <w:rsid w:val="00990228"/>
    <w:rsid w:val="009A27F6"/>
    <w:rsid w:val="009B5EEB"/>
    <w:rsid w:val="009C0407"/>
    <w:rsid w:val="009E0689"/>
    <w:rsid w:val="009E50DB"/>
    <w:rsid w:val="009F6141"/>
    <w:rsid w:val="009F78A2"/>
    <w:rsid w:val="00A20F28"/>
    <w:rsid w:val="00A2296B"/>
    <w:rsid w:val="00AA0087"/>
    <w:rsid w:val="00AA3D4E"/>
    <w:rsid w:val="00AF11A5"/>
    <w:rsid w:val="00B07895"/>
    <w:rsid w:val="00B2760A"/>
    <w:rsid w:val="00B62777"/>
    <w:rsid w:val="00B657D3"/>
    <w:rsid w:val="00B8301C"/>
    <w:rsid w:val="00BA4B90"/>
    <w:rsid w:val="00BA71E5"/>
    <w:rsid w:val="00BC484F"/>
    <w:rsid w:val="00C15A5B"/>
    <w:rsid w:val="00C3245D"/>
    <w:rsid w:val="00C818D7"/>
    <w:rsid w:val="00C82427"/>
    <w:rsid w:val="00CA3862"/>
    <w:rsid w:val="00CB109B"/>
    <w:rsid w:val="00CE79F2"/>
    <w:rsid w:val="00CF2C67"/>
    <w:rsid w:val="00CF3975"/>
    <w:rsid w:val="00D470C0"/>
    <w:rsid w:val="00D66654"/>
    <w:rsid w:val="00D72F39"/>
    <w:rsid w:val="00D8335B"/>
    <w:rsid w:val="00DB0552"/>
    <w:rsid w:val="00DD0B22"/>
    <w:rsid w:val="00DF2B43"/>
    <w:rsid w:val="00E016C9"/>
    <w:rsid w:val="00E031EE"/>
    <w:rsid w:val="00E6720A"/>
    <w:rsid w:val="00E85076"/>
    <w:rsid w:val="00E8745C"/>
    <w:rsid w:val="00EA3BAF"/>
    <w:rsid w:val="00EB246E"/>
    <w:rsid w:val="00EE5384"/>
    <w:rsid w:val="00EF3298"/>
    <w:rsid w:val="00F010C4"/>
    <w:rsid w:val="00F07AD2"/>
    <w:rsid w:val="00F231EC"/>
    <w:rsid w:val="00F26DD0"/>
    <w:rsid w:val="00F65912"/>
    <w:rsid w:val="00F83725"/>
    <w:rsid w:val="00FA5C2D"/>
    <w:rsid w:val="00FB48D6"/>
    <w:rsid w:val="00FC01C7"/>
    <w:rsid w:val="11DF7CF8"/>
    <w:rsid w:val="16D20FE6"/>
    <w:rsid w:val="296C644C"/>
    <w:rsid w:val="2A0A337B"/>
    <w:rsid w:val="2FED6D50"/>
    <w:rsid w:val="337F5D40"/>
    <w:rsid w:val="3BEF01C0"/>
    <w:rsid w:val="401F0976"/>
    <w:rsid w:val="4E051787"/>
    <w:rsid w:val="4F0379B9"/>
    <w:rsid w:val="5AA52E38"/>
    <w:rsid w:val="5BB92B13"/>
    <w:rsid w:val="63A11FFC"/>
    <w:rsid w:val="6E660449"/>
    <w:rsid w:val="707545C7"/>
    <w:rsid w:val="70ED5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rFonts w:eastAsia="仿宋_GB2312" w:cs="Times New Roman"/>
      <w:sz w:val="18"/>
      <w:szCs w:val="18"/>
    </w:rPr>
  </w:style>
  <w:style w:type="character" w:customStyle="1" w:styleId="7">
    <w:name w:val="Header Char"/>
    <w:basedOn w:val="5"/>
    <w:link w:val="3"/>
    <w:semiHidden/>
    <w:locked/>
    <w:uiPriority w:val="99"/>
    <w:rPr>
      <w:rFonts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39</Pages>
  <Words>9622</Words>
  <Lines>0</Lines>
  <Paragraphs>0</Paragraphs>
  <TotalTime>74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2020-10-12T03:45:00Z</dcterms:created>
  <dc:creator>伊豆恋</dc:creator>
  <cp:lastModifiedBy>伊豆恋</cp:lastModifiedBy>
  <dcterms:modified xsi:type="dcterms:W3CDTF">2020-10-15T02:22:56Z</dcterms:modified>
  <dc:title>附件</dc:title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