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各党支部、村（社区）、部门单位：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为加强征兵工作的领导，经龙溪街道党工委、街道办研究决定，成立街道办征兵工作领导机构。成员如下：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组长：范志军（街道办党工委副书记、街道办主任）</w:t>
      </w:r>
    </w:p>
    <w:p>
      <w:pPr>
        <w:spacing w:line="580" w:lineRule="exact"/>
        <w:ind w:firstLine="57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副组长：赖文彬（街道办党工委委员、武装部部长）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员：苏影强（武装部副部长）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林志雄（派出所所长）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涛（党政办主任）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黄美英（民政办主任）             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黄建波 (卫生院院长) 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温志芬（财管所所长）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钟沛谊（文化站站长）</w:t>
      </w:r>
    </w:p>
    <w:p>
      <w:pPr>
        <w:spacing w:line="58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郑伟明（纪工委办事员）</w:t>
      </w:r>
    </w:p>
    <w:p>
      <w:pPr>
        <w:spacing w:line="6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领导小组下设办公室，由苏影强同志兼任办公室主任，成员由陈瑛艺、吕文达、童志勇、毛惠全、陈祖林组成，负责全街道办的征兵工作。办公室设在街道办武装部。电话：6673001。</w:t>
      </w:r>
    </w:p>
    <w:p>
      <w:pPr>
        <w:spacing w:line="6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20" w:lineRule="exact"/>
        <w:ind w:firstLine="5760" w:firstLineChars="18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龙溪街道办事处</w:t>
      </w:r>
    </w:p>
    <w:p>
      <w:pPr>
        <w:spacing w:line="6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2018年7月16日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7" w:h="16840"/>
      <w:pgMar w:top="1440" w:right="1800" w:bottom="1440" w:left="1800" w:header="851" w:footer="992" w:gutter="0"/>
      <w:cols w:space="720" w:num="1"/>
      <w:docGrid w:type="lines"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04AB9"/>
    <w:rsid w:val="5C004AB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2018-08-09T01:20:00Z</dcterms:created>
  <dc:creator>Administrator</dc:creator>
  <cp:lastModifiedBy>Administrator</cp:lastModifiedBy>
  <dcterms:modified xsi:type="dcterms:W3CDTF">2018-08-09T01:21:55Z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