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600" w:lineRule="exact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各基层党组织：</w:t>
      </w:r>
    </w:p>
    <w:p>
      <w:pPr>
        <w:pStyle w:val="5"/>
        <w:spacing w:line="600" w:lineRule="exact"/>
        <w:ind w:firstLine="640" w:firstLineChars="200"/>
        <w:jc w:val="left"/>
        <w:rPr>
          <w:rFonts w:hint="eastAsia" w:ascii="仿宋_GB2312" w:hAnsi="黑体" w:eastAsia="仿宋_GB2312" w:cs="黑体"/>
          <w:sz w:val="44"/>
          <w:szCs w:val="44"/>
        </w:rPr>
      </w:pPr>
      <w:r>
        <w:rPr>
          <w:rFonts w:hint="eastAsia" w:ascii="仿宋_GB2312" w:hAnsi="仿宋" w:eastAsia="仿宋_GB2312" w:cs="仿宋"/>
          <w:sz w:val="32"/>
          <w:szCs w:val="32"/>
        </w:rPr>
        <w:t>为进一步加强我街道城市基层党建工作，推动各项工作落到实处，经街道党工委研究，决定成立龙溪街道城市基层党建工作领导小组。领导小组成员如下：</w:t>
      </w:r>
    </w:p>
    <w:p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组  长：钟桂来（街道党工委书记）</w:t>
      </w:r>
    </w:p>
    <w:p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副组长：范志军（街道党工委副书记、街道办主任）</w:t>
      </w:r>
    </w:p>
    <w:p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张翼飞（街道党工委副书记）</w:t>
      </w:r>
    </w:p>
    <w:p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陈炳培（街道党工委副书记、政法委书记）</w:t>
      </w:r>
    </w:p>
    <w:p>
      <w:pPr>
        <w:ind w:firstLine="1920" w:firstLineChars="6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钟文胜（街道党工委委员）</w:t>
      </w:r>
    </w:p>
    <w:p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成  员：陈文胜（总工会专职副主席）</w:t>
      </w:r>
    </w:p>
    <w:p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周桂和（综治办专职副主任）</w:t>
      </w:r>
    </w:p>
    <w:p>
      <w:pPr>
        <w:ind w:firstLine="1920" w:firstLineChars="6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李  涛（党政办主任）</w:t>
      </w:r>
    </w:p>
    <w:p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黄美英（社会事务办主任）</w:t>
      </w:r>
    </w:p>
    <w:p>
      <w:pPr>
        <w:ind w:firstLine="1920" w:firstLineChars="6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钟沛谊（文化服务中心主任）</w:t>
      </w:r>
    </w:p>
    <w:p>
      <w:pPr>
        <w:ind w:firstLine="1920" w:firstLineChars="6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钟锦柱（司法所所长）</w:t>
      </w:r>
    </w:p>
    <w:p>
      <w:pPr>
        <w:ind w:firstLine="1920" w:firstLineChars="6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邹玉胜（信访办主任）</w:t>
      </w:r>
    </w:p>
    <w:p>
      <w:pPr>
        <w:ind w:firstLine="1920" w:firstLineChars="6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黄映珠（团委书记）</w:t>
      </w:r>
    </w:p>
    <w:p>
      <w:pPr>
        <w:ind w:firstLine="1920" w:firstLineChars="6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李立群（妇联副主席）</w:t>
      </w:r>
    </w:p>
    <w:p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范怡雯（组织干事）</w:t>
      </w:r>
    </w:p>
    <w:p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蔡燕辉（龙溪社区党支部书记、居委会主任）</w:t>
      </w:r>
    </w:p>
    <w:p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苏荣康（苏村社区党支部书记、居委会主任）</w:t>
      </w:r>
    </w:p>
    <w:p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张玉书（礼村社区党支部书记、居委会主任）</w:t>
      </w:r>
    </w:p>
    <w:p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城市基层党建工作领导小组负责统筹协调、组织指导和安排部署我街道城市基层党建工作，研究解决工作中的重大事项和问题，领导小组办公室设在组织办，负责日常工作，由钟文胜同志兼任办公室主任。</w:t>
      </w:r>
    </w:p>
    <w:p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    </w:t>
      </w:r>
      <w:r>
        <w:rPr>
          <w:rFonts w:ascii="仿宋_GB2312" w:hAnsi="Times New Roman" w:eastAsia="仿宋_GB2312"/>
          <w:sz w:val="32"/>
          <w:szCs w:val="32"/>
        </w:rPr>
        <w:t xml:space="preserve">                     </w:t>
      </w:r>
    </w:p>
    <w:p>
      <w:pPr>
        <w:ind w:firstLine="4320" w:firstLineChars="1350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中共龙溪街道工作委员会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 xml:space="preserve">                           2018年8月</w:t>
      </w:r>
      <w:r>
        <w:rPr>
          <w:rFonts w:hint="eastAsia" w:ascii="仿宋_GB2312" w:hAnsi="Times New Roman" w:eastAsia="仿宋_GB2312"/>
          <w:sz w:val="32"/>
          <w:szCs w:val="32"/>
        </w:rPr>
        <w:t>24</w:t>
      </w:r>
      <w:r>
        <w:rPr>
          <w:rFonts w:ascii="仿宋_GB2312" w:hAnsi="Times New Roman" w:eastAsia="仿宋_GB2312"/>
          <w:sz w:val="32"/>
          <w:szCs w:val="32"/>
        </w:rPr>
        <w:t>日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NJWO7Q&#10;AAAABQEAAA8AAAAAAAAAAQAgAAAAIgAAAGRycy9kb3ducmV2LnhtbFBLAQIUABQAAAAIAIdO4kDI&#10;nqDCtgEAAFQDAAAOAAAAAAAAAAEAIAAAAB8BAABkcnMvZTJvRG9jLnhtbFBLBQYAAAAABgAGAFkB&#10;AABH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9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983F1B"/>
    <w:rsid w:val="6D535020"/>
    <w:rsid w:val="7098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2018-09-04T01:59:00Z</dcterms:created>
  <dc:creator>Administrator</dc:creator>
  <cp:lastModifiedBy>Administrator</cp:lastModifiedBy>
  <dcterms:modified xsi:type="dcterms:W3CDTF">2018-09-04T02:00:53Z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