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B31" w:rsidRDefault="00612B31">
      <w:pPr>
        <w:jc w:val="center"/>
        <w:rPr>
          <w:rFonts w:ascii="Times New Roman" w:eastAsia="方正小标宋简体" w:hAnsi="Times New Roman"/>
          <w:color w:val="000000"/>
          <w:sz w:val="36"/>
          <w:szCs w:val="20"/>
        </w:rPr>
      </w:pPr>
      <w:bookmarkStart w:id="0" w:name="_GoBack"/>
      <w:bookmarkEnd w:id="0"/>
      <w:r>
        <w:rPr>
          <w:rFonts w:ascii="Times New Roman" w:eastAsia="方正小标宋简体" w:hAnsi="Times New Roman" w:hint="eastAsia"/>
          <w:color w:val="000000"/>
          <w:sz w:val="36"/>
          <w:szCs w:val="20"/>
        </w:rPr>
        <w:t>博罗县园洲镇人民政府信息公开申请表</w:t>
      </w:r>
    </w:p>
    <w:p w:rsidR="00612B31" w:rsidRDefault="00612B31">
      <w:pPr>
        <w:spacing w:line="220" w:lineRule="exact"/>
        <w:jc w:val="center"/>
        <w:rPr>
          <w:rFonts w:ascii="Times New Roman" w:eastAsia="方正小标宋简体" w:hAnsi="Times New Roman"/>
          <w:color w:val="000000"/>
          <w:sz w:val="36"/>
          <w:szCs w:val="20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612B31" w:rsidRPr="00E740A8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612B31" w:rsidRDefault="00612B31" w:rsidP="00612B31">
            <w:pPr>
              <w:spacing w:line="380" w:lineRule="exact"/>
              <w:ind w:leftChars="51" w:left="31680" w:right="113" w:firstLineChars="100" w:firstLine="31680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申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请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人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息</w:t>
            </w:r>
          </w:p>
        </w:tc>
        <w:tc>
          <w:tcPr>
            <w:tcW w:w="826" w:type="dxa"/>
            <w:vMerge w:val="restart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公</w:t>
            </w:r>
          </w:p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姓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名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407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476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37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37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40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40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46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46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612B31" w:rsidRDefault="00612B31">
            <w:pPr>
              <w:spacing w:line="2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联系人电子邮箱</w:t>
            </w:r>
          </w:p>
        </w:tc>
        <w:tc>
          <w:tcPr>
            <w:tcW w:w="3134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546"/>
          <w:jc w:val="center"/>
        </w:trPr>
        <w:tc>
          <w:tcPr>
            <w:tcW w:w="733" w:type="dxa"/>
            <w:vMerge w:val="restart"/>
            <w:textDirection w:val="tbRlV"/>
          </w:tcPr>
          <w:p w:rsidR="00612B31" w:rsidRDefault="00612B31" w:rsidP="00612B31">
            <w:pPr>
              <w:spacing w:line="380" w:lineRule="exact"/>
              <w:ind w:leftChars="51" w:left="31680" w:right="113" w:firstLineChars="100" w:firstLine="31680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  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所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需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政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府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息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情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vAlign w:val="center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vAlign w:val="center"/>
          </w:tcPr>
          <w:p w:rsidR="00612B31" w:rsidRDefault="00612B31">
            <w:pPr>
              <w:spacing w:line="380" w:lineRule="exact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</w:tr>
      <w:tr w:rsidR="00612B31" w:rsidRPr="00E740A8">
        <w:trPr>
          <w:trHeight w:val="2747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或者其他特征性描述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>:</w:t>
            </w:r>
          </w:p>
        </w:tc>
      </w:tr>
      <w:tr w:rsidR="00612B31" w:rsidRPr="00E740A8">
        <w:trPr>
          <w:trHeight w:val="100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提供政府信息的指定方式（单选）</w:t>
            </w:r>
          </w:p>
        </w:tc>
        <w:tc>
          <w:tcPr>
            <w:tcW w:w="6941" w:type="dxa"/>
            <w:gridSpan w:val="5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纸质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电子邮件</w:t>
            </w:r>
          </w:p>
        </w:tc>
      </w:tr>
      <w:tr w:rsidR="00612B31" w:rsidRPr="00E740A8">
        <w:trPr>
          <w:trHeight w:val="1005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获取政府信息的途径（单选）</w:t>
            </w:r>
          </w:p>
        </w:tc>
        <w:tc>
          <w:tcPr>
            <w:tcW w:w="6941" w:type="dxa"/>
            <w:gridSpan w:val="5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hint="eastAsia"/>
                <w:color w:val="000000"/>
                <w:spacing w:val="-18"/>
                <w:sz w:val="24"/>
                <w:szCs w:val="20"/>
              </w:rPr>
              <w:t>邮寄</w:t>
            </w:r>
            <w:r>
              <w:rPr>
                <w:rFonts w:ascii="Times New Roman" w:eastAsia="方正仿宋_GBK" w:hAnsi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hint="eastAsia"/>
                <w:color w:val="000000"/>
                <w:spacing w:val="-18"/>
                <w:sz w:val="24"/>
                <w:szCs w:val="20"/>
              </w:rPr>
              <w:t>网上获取</w:t>
            </w:r>
            <w:r>
              <w:rPr>
                <w:rFonts w:ascii="Times New Roman" w:eastAsia="方正仿宋_GBK" w:hAnsi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hint="eastAsia"/>
                <w:color w:val="000000"/>
                <w:spacing w:val="-18"/>
                <w:sz w:val="24"/>
                <w:szCs w:val="20"/>
              </w:rPr>
              <w:t>自行领取</w:t>
            </w:r>
            <w:r>
              <w:rPr>
                <w:rFonts w:ascii="Times New Roman" w:eastAsia="方正仿宋_GBK" w:hAnsi="Times New Roman"/>
                <w:color w:val="000000"/>
                <w:spacing w:val="-18"/>
                <w:sz w:val="24"/>
                <w:szCs w:val="20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hint="eastAsia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 w:rsidR="00612B31" w:rsidRPr="00E740A8">
        <w:trPr>
          <w:trHeight w:val="971"/>
          <w:jc w:val="center"/>
        </w:trPr>
        <w:tc>
          <w:tcPr>
            <w:tcW w:w="733" w:type="dxa"/>
            <w:vMerge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612B31" w:rsidRDefault="00612B3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日</w:t>
            </w:r>
          </w:p>
        </w:tc>
      </w:tr>
      <w:tr w:rsidR="00612B31" w:rsidRPr="00E740A8">
        <w:trPr>
          <w:trHeight w:val="871"/>
          <w:jc w:val="center"/>
        </w:trPr>
        <w:tc>
          <w:tcPr>
            <w:tcW w:w="733" w:type="dxa"/>
          </w:tcPr>
          <w:p w:rsidR="00612B31" w:rsidRDefault="00612B3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612B31" w:rsidRDefault="00612B31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1.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公民提交申请时必须提交身份证复印件，否则不予受理。</w:t>
            </w:r>
          </w:p>
          <w:p w:rsidR="00612B31" w:rsidRDefault="00612B31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0"/>
              </w:rPr>
              <w:t xml:space="preserve">2.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0"/>
              </w:rPr>
              <w:t>法人或者其他组织提交申请时必须提交组织机构代码证复印件，否则不予受理。</w:t>
            </w:r>
          </w:p>
        </w:tc>
      </w:tr>
    </w:tbl>
    <w:p w:rsidR="00612B31" w:rsidRDefault="00612B31"/>
    <w:sectPr w:rsidR="00612B31" w:rsidSect="00412426">
      <w:pgSz w:w="11906" w:h="16838"/>
      <w:pgMar w:top="1701" w:right="1418" w:bottom="1418" w:left="1644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仿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La Jolla E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420D"/>
    <w:rsid w:val="002367A1"/>
    <w:rsid w:val="00412426"/>
    <w:rsid w:val="004C3651"/>
    <w:rsid w:val="00612B31"/>
    <w:rsid w:val="009F58B8"/>
    <w:rsid w:val="00AD57CC"/>
    <w:rsid w:val="00BC4C33"/>
    <w:rsid w:val="00BE61FC"/>
    <w:rsid w:val="00CD7089"/>
    <w:rsid w:val="00E73D3E"/>
    <w:rsid w:val="00E740A8"/>
    <w:rsid w:val="00EA420D"/>
    <w:rsid w:val="00F91EC0"/>
    <w:rsid w:val="0CD54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426"/>
    <w:pPr>
      <w:widowControl w:val="0"/>
      <w:jc w:val="both"/>
    </w:pPr>
    <w:rPr>
      <w:rFonts w:ascii="Calibri" w:eastAsia="宋体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12426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1242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12426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1242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61</Words>
  <Characters>354</Characters>
  <Application>Microsoft Office Outlook</Application>
  <DocSecurity>0</DocSecurity>
  <Lines>0</Lines>
  <Paragraphs>0</Paragraphs>
  <ScaleCrop>false</ScaleCrop>
  <Company>市府办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博罗县园洲镇人民政府办公室政府信息公开申请表</dc:title>
  <dc:subject/>
  <dc:creator>蓝志辉</dc:creator>
  <cp:keywords/>
  <dc:description/>
  <cp:lastModifiedBy>ty</cp:lastModifiedBy>
  <cp:revision>4</cp:revision>
  <dcterms:created xsi:type="dcterms:W3CDTF">2020-04-24T02:13:00Z</dcterms:created>
  <dcterms:modified xsi:type="dcterms:W3CDTF">2020-04-24T02:23:00Z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